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1269" w:lineRule="exact"/>
        <w:ind w:left="111" w:right="-20"/>
        <w:jc w:val="left"/>
        <w:rPr>
          <w:rFonts w:ascii="Myriad Pro" w:hAnsi="Myriad Pro" w:cs="Myriad Pro" w:eastAsia="Myriad Pro"/>
          <w:sz w:val="116"/>
          <w:szCs w:val="116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98" coordorigin="0,0" coordsize="11906,16838">
            <v:shape style="position:absolute;left:0;top:0;width:11906;height:15619" type="#_x0000_t75">
              <v:imagedata r:id="rId5" o:title=""/>
            </v:shape>
            <v:shape style="position:absolute;left:9188;top:764;width:1334;height:556" type="#_x0000_t75">
              <v:imagedata r:id="rId6" o:title=""/>
            </v:shape>
            <v:shape style="position:absolute;left:9726;top:847;width:1382;height:464" type="#_x0000_t75">
              <v:imagedata r:id="rId7" o:title=""/>
            </v:shape>
            <v:shape style="position:absolute;left:9761;top:1582;width:1334;height:556" type="#_x0000_t75">
              <v:imagedata r:id="rId8" o:title=""/>
            </v:shape>
            <v:shape style="position:absolute;left:9175;top:1591;width:1382;height:464" type="#_x0000_t75">
              <v:imagedata r:id="rId9" o:title=""/>
            </v:shape>
            <v:group style="position:absolute;left:9896;top:1419;width:144;height:148" coordorigin="9896,1419" coordsize="144,148">
              <v:shape style="position:absolute;left:9896;top:1419;width:144;height:148" coordorigin="9896,1419" coordsize="144,148" path="m9896,1419l10041,1419,10041,1567,9896,1567,9896,1419e" filled="t" fillcolor="#FCFAFB" stroked="f">
                <v:path arrowok="t"/>
                <v:fill/>
              </v:shape>
            </v:group>
            <v:group style="position:absolute;left:10021;top:1282;width:237;height:284" coordorigin="10021,1282" coordsize="237,284">
              <v:shape style="position:absolute;left:10021;top:1282;width:237;height:284" coordorigin="10021,1282" coordsize="237,284" path="m10154,1566l10092,1548,10047,1501,10023,1440,10021,1418,10023,1393,10049,1330,10098,1291,10139,1282,10161,1284,10217,1314,10252,1370,10258,1413,10257,1435,10234,1500,10191,1550,10154,1566e" filled="t" fillcolor="#060808" stroked="f">
                <v:path arrowok="t"/>
                <v:fill/>
              </v:shape>
              <v:shape style="position:absolute;left:9869;top:1151;width:541;height:595" type="#_x0000_t75">
                <v:imagedata r:id="rId10" o:title=""/>
              </v:shape>
            </v:group>
            <v:group style="position:absolute;left:0;top:15487;width:11906;height:1351" coordorigin="0,15487" coordsize="11906,1351">
              <v:shape style="position:absolute;left:0;top:15487;width:11906;height:1351" coordorigin="0,15487" coordsize="11906,1351" path="m0,16838l11906,16838,11906,15487,0,15487,0,16838e" filled="t" fillcolor="#FFF200" stroked="f">
                <v:path arrowok="t"/>
                <v:fill/>
              </v:shape>
            </v:group>
            <v:group style="position:absolute;left:378;top:11877;width:4838;height:2239" coordorigin="378,11877" coordsize="4838,2239">
              <v:shape style="position:absolute;left:378;top:11877;width:4838;height:2239" coordorigin="378,11877" coordsize="4838,2239" path="m378,14117l5216,14117,5216,11877,378,11877,378,14117e" filled="t" fillcolor="#FFF200" stroked="f">
                <v:path arrowok="t"/>
                <v:fill/>
              </v:shape>
            </v:group>
            <v:group style="position:absolute;left:7551;top:0;width:869;height:3158" coordorigin="7551,0" coordsize="869,3158">
              <v:shape style="position:absolute;left:7551;top:0;width:869;height:3158" coordorigin="7551,0" coordsize="869,3158" path="m7551,3158l8419,3158,8419,0,7551,0,7551,3158e" filled="t" fillcolor="#FFF200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2.013489pt;margin-top:13.231572pt;width:11.223628pt;height:22.147313pt;mso-position-horizontal-relative:page;mso-position-vertical-relative:page;z-index:-2797" type="#_x0000_t202" filled="f" stroked="f">
            <v:textbox inset="0,0,0,0">
              <w:txbxContent>
                <w:p>
                  <w:pPr>
                    <w:spacing w:before="0" w:after="0" w:line="441" w:lineRule="exact"/>
                    <w:ind w:left="20" w:right="-80"/>
                    <w:jc w:val="left"/>
                    <w:rPr>
                      <w:rFonts w:ascii="Myriad Pro Light" w:hAnsi="Myriad Pro Light" w:cs="Myriad Pro Light" w:eastAsia="Myriad Pro Light"/>
                      <w:sz w:val="40"/>
                      <w:szCs w:val="40"/>
                    </w:rPr>
                  </w:pPr>
                  <w:rPr/>
                  <w:r>
                    <w:rPr>
                      <w:rFonts w:ascii="Myriad Pro Light" w:hAnsi="Myriad Pro Light" w:cs="Myriad Pro Light" w:eastAsia="Myriad Pro Light"/>
                      <w:sz w:val="40"/>
                      <w:szCs w:val="40"/>
                      <w:color w:val="FFFFFF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Myriad Pro Light" w:hAnsi="Myriad Pro Light" w:cs="Myriad Pro Light" w:eastAsia="Myriad Pro Light"/>
                      <w:sz w:val="40"/>
                      <w:szCs w:val="4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 style="position:absolute;margin-left:512.961731pt;margin-top:15.028205pt;width:10.296181pt;height:20.095102pt;mso-position-horizontal-relative:page;mso-position-vertical-relative:page;z-index:-2795;rotation:8" type="#_x0000_t136" fillcolor="#FFFFFF" stroked="f">
            <o:extrusion v:ext="view" autorotationcenter="t"/>
            <v:textpath style="font-family:&amp;quot;Myriad Pro Light&amp;quot;;font-size:20pt;v-text-kern:t;mso-text-shadow:auto" string="k"/>
          </v:shape>
        </w:pict>
      </w:r>
      <w:r>
        <w:rPr/>
        <w:pict>
          <w10:wrap type="none"/>
          <v:shape style="position:absolute;margin-left:523.840210pt;margin-top:17.301903pt;width:8.414178pt;height:20.071074pt;mso-position-horizontal-relative:page;mso-position-vertical-relative:page;z-index:-2793;rotation:17" type="#_x0000_t136" fillcolor="#FFFFFF" stroked="f">
            <o:extrusion v:ext="view" autorotationcenter="t"/>
            <v:textpath style="font-family:&amp;quot;Myriad Pro Light&amp;quot;;font-size:20pt;v-text-kern:t;mso-text-shadow:auto" string="s"/>
          </v:shape>
        </w:pict>
      </w:r>
      <w:r>
        <w:rPr/>
        <w:pict>
          <w10:wrap type="none"/>
          <v:shape style="position:absolute;margin-left:532.344482pt;margin-top:21.331562pt;width:11.50316pt;height:20.068908pt;mso-position-horizontal-relative:page;mso-position-vertical-relative:page;z-index:-2791;rotation:26" type="#_x0000_t136" fillcolor="#FFFFFF" stroked="f">
            <o:extrusion v:ext="view" autorotationcenter="t"/>
            <v:textpath style="font-family:&amp;quot;Myriad Pro Light&amp;quot;;font-size:20pt;v-text-kern:t;mso-text-shadow:auto" string="h"/>
          </v:shape>
        </w:pict>
      </w:r>
      <w:r>
        <w:rPr/>
        <w:pict>
          <w10:wrap type="none"/>
          <v:shape style="position:absolute;margin-left:468.812775pt;margin-top:61.823219pt;width:4.512771pt;height:16.896179pt;mso-position-horizontal-relative:page;mso-position-vertical-relative:paragraph;z-index:-2790;rotation:28" type="#_x0000_t136" fillcolor="#FFFFFF" stroked="f">
            <o:extrusion v:ext="view" autorotationcenter="t"/>
            <v:textpath style="font-family:&amp;quot;Myriad Pro Light&amp;quot;;font-size:16pt;v-text-kern:t;mso-text-shadow:auto" string="i"/>
          </v:shape>
        </w:pict>
      </w:r>
      <w:r>
        <w:rPr/>
        <w:pict>
          <w10:wrap type="none"/>
          <v:shape style="position:absolute;margin-left:543.420959pt;margin-top:26.06444pt;width:5.207777pt;height:20.067846pt;mso-position-horizontal-relative:page;mso-position-vertical-relative:page;z-index:-2789;rotation:35" type="#_x0000_t136" fillcolor="#FFFFFF" stroked="f">
            <o:extrusion v:ext="view" autorotationcenter="t"/>
            <v:textpath style="font-family:&amp;quot;Myriad Pro Light&amp;quot;;font-size:20pt;v-text-kern:t;mso-text-shadow:auto" string="i"/>
          </v:shape>
        </w:pict>
      </w:r>
      <w:r>
        <w:rPr/>
        <w:pict>
          <w10:wrap type="none"/>
          <v:shape style="position:absolute;margin-left:461.623657pt;margin-top:58.135918pt;width:7.087984pt;height:16.872211pt;mso-position-horizontal-relative:page;mso-position-vertical-relative:paragraph;z-index:-2788;rotation:35" type="#_x0000_t136" fillcolor="#FFFFFF" stroked="f">
            <o:extrusion v:ext="view" autorotationcenter="t"/>
            <v:textpath style="font-family:&amp;quot;Myriad Pro Light&amp;quot;;font-size:16pt;v-text-kern:t;mso-text-shadow:auto" string="s"/>
          </v:shape>
        </w:pict>
      </w:r>
      <w:r>
        <w:rPr/>
        <w:pict>
          <w10:wrap type="none"/>
          <v:shape style="position:absolute;margin-left:457.623077pt;margin-top:53.993408pt;width:4.475416pt;height:16.886971pt;mso-position-horizontal-relative:page;mso-position-vertical-relative:paragraph;z-index:-2787;rotation:40" type="#_x0000_t136" fillcolor="#FFFFFF" stroked="f">
            <o:extrusion v:ext="view" autorotationcenter="t"/>
            <v:textpath style="font-family:&amp;quot;Myriad Pro Light&amp;quot;;font-size:16pt;v-text-kern:t;mso-text-shadow:auto" string="i"/>
          </v:shape>
        </w:pict>
      </w:r>
      <w:r>
        <w:rPr/>
        <w:pict>
          <w10:wrap type="none"/>
          <v:shape style="position:absolute;margin-left:547.653992pt;margin-top:-8.645179pt;width:7.454472pt;height:20.159401pt;mso-position-horizontal-relative:page;mso-position-vertical-relative:paragraph;z-index:-2786;rotation:41" type="#_x0000_t136" fillcolor="#FFFFFF" stroked="f">
            <o:extrusion v:ext="view" autorotationcenter="t"/>
            <v:textpath style="font-family:&amp;quot;Myriad Pro Light&amp;quot;;font-size:20pt;v-text-kern:t;mso-text-shadow:auto" string="r"/>
          </v:shape>
        </w:pict>
      </w:r>
      <w:r>
        <w:rPr/>
        <w:pict>
          <w10:wrap type="none"/>
          <v:shape style="position:absolute;margin-left:448.645322pt;margin-top:47.97539pt;width:10.364387pt;height:16.989138pt;mso-position-horizontal-relative:page;mso-position-vertical-relative:paragraph;z-index:-2785;rotation:48" type="#_x0000_t136" fillcolor="#FFFFFF" stroked="f">
            <o:extrusion v:ext="view" autorotationcenter="t"/>
            <v:textpath style="font-family:&amp;quot;Myriad Pro Light&amp;quot;;font-size:16pt;v-text-kern:t;mso-text-shadow:auto" string="V"/>
          </v:shape>
        </w:pict>
      </w:r>
      <w:r>
        <w:rPr/>
        <w:pict>
          <w10:wrap type="none"/>
          <v:shape style="position:absolute;margin-left:552.700567pt;margin-top:-1.742206pt;width:10.574012pt;height:20.165819pt;mso-position-horizontal-relative:page;mso-position-vertical-relative:paragraph;z-index:-2784;rotation:51" type="#_x0000_t136" fillcolor="#FFFFFF" stroked="f">
            <o:extrusion v:ext="view" autorotationcenter="t"/>
            <v:textpath style="font-family:&amp;quot;Myriad Pro Light&amp;quot;;font-size:20pt;v-text-kern:t;mso-text-shadow:auto" string="e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9.597595pt;margin-top:9.421515pt;width:22pt;height:109.700005pt;mso-position-horizontal-relative:page;mso-position-vertical-relative:page;z-index:-2783" type="#_x0000_t202" filled="f" stroked="f">
            <v:textbox inset="0,0,0,0" style="layout-flow:vertical">
              <w:txbxContent>
                <w:p>
                  <w:pPr>
                    <w:spacing w:before="0" w:after="0" w:line="439" w:lineRule="exact"/>
                    <w:ind w:left="20" w:right="-80"/>
                    <w:jc w:val="left"/>
                    <w:rPr>
                      <w:rFonts w:ascii="Myriad Pro" w:hAnsi="Myriad Pro" w:cs="Myriad Pro" w:eastAsia="Myriad Pro"/>
                      <w:sz w:val="40"/>
                      <w:szCs w:val="40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40"/>
                      <w:szCs w:val="40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Spring</w:t>
                  </w:r>
                  <w:r>
                    <w:rPr>
                      <w:rFonts w:ascii="Myriad Pro" w:hAnsi="Myriad Pro" w:cs="Myriad Pro" w:eastAsia="Myriad Pro"/>
                      <w:sz w:val="40"/>
                      <w:szCs w:val="40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0"/>
                      <w:szCs w:val="40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2020</w:t>
                  </w:r>
                  <w:r>
                    <w:rPr>
                      <w:rFonts w:ascii="Myriad Pro" w:hAnsi="Myriad Pro" w:cs="Myriad Pro" w:eastAsia="Myriad Pro"/>
                      <w:sz w:val="40"/>
                      <w:szCs w:val="4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 style="position:absolute;margin-left:449.691157pt;margin-top:-2.850097pt;width:17.503435pt;height:20.119147pt;mso-position-horizontal-relative:page;mso-position-vertical-relative:paragraph;z-index:-2782;rotation:310" type="#_x0000_t136" fillcolor="#FFFFFF" stroked="f">
            <o:extrusion v:ext="view" autorotationcenter="t"/>
            <v:textpath style="font-family:&amp;quot;Myriad Pro Light&amp;quot;;font-size:20pt;v-text-kern:t;mso-text-shadow:auto" string="W"/>
          </v:shape>
        </w:pict>
      </w:r>
      <w:r>
        <w:rPr/>
        <w:pict>
          <w10:wrap type="none"/>
          <v:shape style="position:absolute;margin-left:556.759197pt;margin-top:47.36903pt;width:6.153305pt;height:16.928901pt;mso-position-horizontal-relative:page;mso-position-vertical-relative:paragraph;z-index:-2781;rotation:312" type="#_x0000_t136" fillcolor="#FFFFFF" stroked="f">
            <o:extrusion v:ext="view" autorotationcenter="t"/>
            <v:textpath style="font-family:&amp;quot;Myriad Pro Light&amp;quot;;font-size:16pt;v-text-kern:t;mso-text-shadow:auto" string="t"/>
          </v:shape>
        </w:pict>
      </w:r>
      <w:r>
        <w:rPr/>
        <w:pict>
          <w10:wrap type="none"/>
          <v:shape style="position:absolute;margin-left:551.622253pt;margin-top:52.743927pt;width:6.07708pt;height:16.874275pt;mso-position-horizontal-relative:page;mso-position-vertical-relative:paragraph;z-index:-2780;rotation:317" type="#_x0000_t136" fillcolor="#FFFFFF" stroked="f">
            <o:extrusion v:ext="view" autorotationcenter="t"/>
            <v:textpath style="font-family:&amp;quot;Myriad Pro Light&amp;quot;;font-size:16pt;v-text-kern:t;mso-text-shadow:auto" string="r"/>
          </v:shape>
        </w:pict>
      </w:r>
      <w:r>
        <w:rPr/>
        <w:pict>
          <w10:wrap type="none"/>
          <v:shape style="position:absolute;margin-left:464.067413pt;margin-top:26.246784pt;width:10.260014pt;height:20.086833pt;mso-position-horizontal-relative:page;mso-position-vertical-relative:page;z-index:-2779;rotation:325" type="#_x0000_t136" fillcolor="#FFFFFF" stroked="f">
            <o:extrusion v:ext="view" autorotationcenter="t"/>
            <v:textpath style="font-family:&amp;quot;Myriad Pro Light&amp;quot;;font-size:20pt;v-text-kern:t;mso-text-shadow:auto" string="a"/>
          </v:shape>
        </w:pict>
      </w:r>
      <w:r>
        <w:rPr/>
        <w:pict>
          <w10:wrap type="none"/>
          <v:shape style="position:absolute;margin-left:542.241272pt;margin-top:58.638691pt;width:9.763891pt;height:16.992795pt;mso-position-horizontal-relative:page;mso-position-vertical-relative:paragraph;z-index:-2778;rotation:327" type="#_x0000_t136" fillcolor="#FFFFFF" stroked="f">
            <o:extrusion v:ext="view" autorotationcenter="t"/>
            <v:textpath style="font-family:&amp;quot;Myriad Pro Light&amp;quot;;font-size:16pt;v-text-kern:t;mso-text-shadow:auto" string="o"/>
          </v:shape>
        </w:pict>
      </w:r>
      <w:r>
        <w:rPr/>
        <w:pict>
          <w10:wrap type="none"/>
          <v:shape style="position:absolute;margin-left:473.837189pt;margin-top:21.323051pt;width:7.172636pt;height:20.061285pt;mso-position-horizontal-relative:page;mso-position-vertical-relative:page;z-index:-2777;rotation:334" type="#_x0000_t136" fillcolor="#FFFFFF" stroked="f">
            <o:extrusion v:ext="view" autorotationcenter="t"/>
            <v:textpath style="font-family:&amp;quot;Myriad Pro Light&amp;quot;;font-size:20pt;v-text-kern:t;mso-text-shadow:auto" string="r"/>
          </v:shape>
        </w:pict>
      </w:r>
      <w:r>
        <w:rPr/>
        <w:pict>
          <w10:wrap type="none"/>
          <v:shape style="position:absolute;margin-left:481.476471pt;margin-top:16.700449pt;width:15.32347pt;height:20.277616pt;mso-position-horizontal-relative:page;mso-position-vertical-relative:page;z-index:-2775;rotation:345" type="#_x0000_t136" fillcolor="#FFFFFF" stroked="f">
            <o:extrusion v:ext="view" autorotationcenter="t"/>
            <v:textpath style="font-family:&amp;quot;Myriad Pro Light&amp;quot;;font-size:20pt;v-text-kern:t;mso-text-shadow:auto" string="w"/>
          </v:shape>
        </w:pict>
      </w:r>
      <w:r>
        <w:rPr/>
        <w:pict>
          <w10:wrap type="none"/>
          <v:shape style="position:absolute;margin-left:497.355713pt;margin-top:14.670727pt;width:5.384309pt;height:20.111741pt;mso-position-horizontal-relative:page;mso-position-vertical-relative:page;z-index:-2773;rotation:355" type="#_x0000_t136" fillcolor="#FFFFFF" stroked="f">
            <o:extrusion v:ext="view" autorotationcenter="t"/>
            <v:textpath style="font-family:&amp;quot;Myriad Pro Light&amp;quot;;font-size:20pt;v-text-kern:t;mso-text-shadow:auto" string="i"/>
          </v:shape>
        </w:pict>
      </w:r>
      <w:r>
        <w:rPr>
          <w:rFonts w:ascii="Myriad Pro" w:hAnsi="Myriad Pro" w:cs="Myriad Pro" w:eastAsia="Myriad Pro"/>
          <w:sz w:val="116"/>
          <w:szCs w:val="116"/>
          <w:color w:val="231F20"/>
          <w:w w:val="99"/>
          <w:b/>
          <w:bCs/>
          <w:position w:val="-1"/>
        </w:rPr>
      </w:r>
      <w:r>
        <w:rPr>
          <w:rFonts w:ascii="Myriad Pro" w:hAnsi="Myriad Pro" w:cs="Myriad Pro" w:eastAsia="Myriad Pro"/>
          <w:sz w:val="116"/>
          <w:szCs w:val="116"/>
          <w:color w:val="231F20"/>
          <w:highlight w:val="yellow"/>
          <w:spacing w:val="-95"/>
          <w:w w:val="100"/>
          <w:b/>
          <w:bCs/>
          <w:position w:val="-1"/>
        </w:rPr>
        <w:t>W</w:t>
      </w:r>
      <w:r>
        <w:rPr>
          <w:rFonts w:ascii="Myriad Pro" w:hAnsi="Myriad Pro" w:cs="Myriad Pro" w:eastAsia="Myriad Pro"/>
          <w:sz w:val="116"/>
          <w:szCs w:val="116"/>
          <w:color w:val="231F20"/>
          <w:highlight w:val="yellow"/>
          <w:spacing w:val="-95"/>
          <w:w w:val="100"/>
          <w:b/>
          <w:bCs/>
          <w:position w:val="-1"/>
        </w:rPr>
      </w:r>
      <w:r>
        <w:rPr>
          <w:rFonts w:ascii="Myriad Pro" w:hAnsi="Myriad Pro" w:cs="Myriad Pro" w:eastAsia="Myriad Pro"/>
          <w:sz w:val="116"/>
          <w:szCs w:val="116"/>
          <w:color w:val="231F20"/>
          <w:highlight w:val="yellow"/>
          <w:spacing w:val="-46"/>
          <w:w w:val="100"/>
          <w:b/>
          <w:bCs/>
          <w:position w:val="-1"/>
        </w:rPr>
        <w:t>a</w:t>
      </w:r>
      <w:r>
        <w:rPr>
          <w:rFonts w:ascii="Myriad Pro" w:hAnsi="Myriad Pro" w:cs="Myriad Pro" w:eastAsia="Myriad Pro"/>
          <w:sz w:val="116"/>
          <w:szCs w:val="116"/>
          <w:color w:val="231F20"/>
          <w:highlight w:val="yellow"/>
          <w:spacing w:val="-26"/>
          <w:w w:val="100"/>
          <w:b/>
          <w:bCs/>
          <w:position w:val="-1"/>
        </w:rPr>
        <w:t>r</w:t>
      </w:r>
      <w:r>
        <w:rPr>
          <w:rFonts w:ascii="Myriad Pro" w:hAnsi="Myriad Pro" w:cs="Myriad Pro" w:eastAsia="Myriad Pro"/>
          <w:sz w:val="116"/>
          <w:szCs w:val="116"/>
          <w:color w:val="231F20"/>
          <w:highlight w:val="yellow"/>
          <w:spacing w:val="-26"/>
          <w:w w:val="100"/>
          <w:b/>
          <w:bCs/>
          <w:position w:val="-1"/>
        </w:rPr>
      </w:r>
      <w:r>
        <w:rPr>
          <w:rFonts w:ascii="Myriad Pro" w:hAnsi="Myriad Pro" w:cs="Myriad Pro" w:eastAsia="Myriad Pro"/>
          <w:sz w:val="116"/>
          <w:szCs w:val="116"/>
          <w:color w:val="231F20"/>
          <w:highlight w:val="yellow"/>
          <w:spacing w:val="-46"/>
          <w:w w:val="100"/>
          <w:b/>
          <w:bCs/>
          <w:position w:val="-1"/>
        </w:rPr>
        <w:t>wickshi</w:t>
      </w:r>
      <w:r>
        <w:rPr>
          <w:rFonts w:ascii="Myriad Pro" w:hAnsi="Myriad Pro" w:cs="Myriad Pro" w:eastAsia="Myriad Pro"/>
          <w:sz w:val="116"/>
          <w:szCs w:val="116"/>
          <w:color w:val="231F20"/>
          <w:highlight w:val="yellow"/>
          <w:spacing w:val="-56"/>
          <w:w w:val="100"/>
          <w:b/>
          <w:bCs/>
          <w:position w:val="-1"/>
        </w:rPr>
        <w:t>r</w:t>
      </w:r>
      <w:r>
        <w:rPr>
          <w:rFonts w:ascii="Myriad Pro" w:hAnsi="Myriad Pro" w:cs="Myriad Pro" w:eastAsia="Myriad Pro"/>
          <w:sz w:val="116"/>
          <w:szCs w:val="116"/>
          <w:color w:val="231F20"/>
          <w:highlight w:val="yellow"/>
          <w:spacing w:val="-56"/>
          <w:w w:val="100"/>
          <w:b/>
          <w:bCs/>
          <w:position w:val="-1"/>
        </w:rPr>
      </w:r>
      <w:r>
        <w:rPr>
          <w:rFonts w:ascii="Myriad Pro" w:hAnsi="Myriad Pro" w:cs="Myriad Pro" w:eastAsia="Myriad Pro"/>
          <w:sz w:val="116"/>
          <w:szCs w:val="116"/>
          <w:color w:val="231F20"/>
          <w:highlight w:val="yellow"/>
          <w:spacing w:val="0"/>
          <w:w w:val="100"/>
          <w:b/>
          <w:bCs/>
          <w:position w:val="-1"/>
        </w:rPr>
        <w:t>e</w:t>
      </w:r>
      <w:r>
        <w:rPr>
          <w:rFonts w:ascii="Myriad Pro" w:hAnsi="Myriad Pro" w:cs="Myriad Pro" w:eastAsia="Myriad Pro"/>
          <w:sz w:val="116"/>
          <w:szCs w:val="116"/>
          <w:color w:val="231F20"/>
          <w:spacing w:val="0"/>
          <w:w w:val="100"/>
          <w:b/>
          <w:bCs/>
          <w:position w:val="-1"/>
        </w:rPr>
      </w:r>
      <w:r>
        <w:rPr>
          <w:rFonts w:ascii="Myriad Pro" w:hAnsi="Myriad Pro" w:cs="Myriad Pro" w:eastAsia="Myriad Pro"/>
          <w:sz w:val="116"/>
          <w:szCs w:val="116"/>
          <w:color w:val="000000"/>
          <w:spacing w:val="0"/>
          <w:w w:val="100"/>
          <w:position w:val="0"/>
        </w:rPr>
      </w:r>
    </w:p>
    <w:p>
      <w:pPr>
        <w:spacing w:before="0" w:after="0" w:line="1115" w:lineRule="exact"/>
        <w:ind w:left="111" w:right="-20"/>
        <w:jc w:val="left"/>
        <w:rPr>
          <w:rFonts w:ascii="Myriad Pro" w:hAnsi="Myriad Pro" w:cs="Myriad Pro" w:eastAsia="Myriad Pro"/>
          <w:sz w:val="116"/>
          <w:szCs w:val="116"/>
        </w:rPr>
      </w:pPr>
      <w:rPr/>
      <w:r>
        <w:rPr/>
        <w:pict>
          <w10:wrap type="none"/>
          <v:shape style="position:absolute;margin-left:499.507263pt;margin-top:7.325029pt;width:9.008769pt;height:16.982377pt;mso-position-horizontal-relative:page;mso-position-vertical-relative:paragraph;z-index:-2796;rotation:1" type="#_x0000_t136" fillcolor="#FFFFFF" stroked="f">
            <o:extrusion v:ext="view" autorotationcenter="t"/>
            <v:textpath style="font-family:&amp;quot;Myriad Pro Light&amp;quot;;font-size:16pt;v-text-kern:t;mso-text-shadow:auto" string="S"/>
          </v:shape>
        </w:pict>
      </w:r>
      <w:r>
        <w:rPr/>
        <w:pict>
          <w10:wrap type="none"/>
          <v:shape style="position:absolute;margin-left:484.35025pt;margin-top:5.384928pt;width:9.73606pt;height:16.903095pt;mso-position-horizontal-relative:page;mso-position-vertical-relative:paragraph;z-index:-2794;rotation:13" type="#_x0000_t136" fillcolor="#FFFFFF" stroked="f">
            <o:extrusion v:ext="view" autorotationcenter="t"/>
            <v:textpath style="font-family:&amp;quot;Myriad Pro Light&amp;quot;;font-size:16pt;v-text-kern:t;mso-text-shadow:auto" string="n"/>
          </v:shape>
        </w:pict>
      </w:r>
      <w:r>
        <w:rPr/>
        <w:pict>
          <w10:wrap type="none"/>
          <v:shape style="position:absolute;margin-left:473.64917pt;margin-top:1.911561pt;width:9.575613pt;height:16.887855pt;mso-position-horizontal-relative:page;mso-position-vertical-relative:paragraph;z-index:-2792;rotation:22" type="#_x0000_t136" fillcolor="#FFFFFF" stroked="f">
            <o:extrusion v:ext="view" autorotationcenter="t"/>
            <v:textpath style="font-family:&amp;quot;Myriad Pro Light&amp;quot;;font-size:16pt;v-text-kern:t;mso-text-shadow:auto" string="o"/>
          </v:shape>
        </w:pict>
      </w:r>
      <w:r>
        <w:rPr/>
        <w:pict>
          <w10:wrap type="none"/>
          <v:shape style="position:absolute;margin-left:532.078186pt;margin-top:.794742pt;width:10.093759pt;height:16.984619pt;mso-position-horizontal-relative:page;mso-position-vertical-relative:paragraph;z-index:-2776;rotation:336" type="#_x0000_t136" fillcolor="#FFFFFF" stroked="f">
            <o:extrusion v:ext="view" autorotationcenter="t"/>
            <v:textpath style="font-family:&amp;quot;Myriad Pro Light&amp;quot;;font-size:16pt;v-text-kern:t;mso-text-shadow:auto" string="p"/>
          </v:shape>
        </w:pict>
      </w:r>
      <w:r>
        <w:rPr/>
        <w:pict>
          <w10:wrap type="none"/>
          <v:shape style="position:absolute;margin-left:520.940979pt;margin-top:4.838390pt;width:10.03422pt;height:16.950291pt;mso-position-horizontal-relative:page;mso-position-vertical-relative:paragraph;z-index:-2774;rotation:346" type="#_x0000_t136" fillcolor="#FFFFFF" stroked="f">
            <o:extrusion v:ext="view" autorotationcenter="t"/>
            <v:textpath style="font-family:&amp;quot;Myriad Pro Light&amp;quot;;font-size:16pt;v-text-kern:t;mso-text-shadow:auto" string="p"/>
          </v:shape>
        </w:pict>
      </w:r>
      <w:r>
        <w:rPr/>
        <w:pict>
          <w10:wrap type="none"/>
          <v:shape style="position:absolute;margin-left:509.778778pt;margin-top:6.942409pt;width:9.796513pt;height:16.965237pt;mso-position-horizontal-relative:page;mso-position-vertical-relative:paragraph;z-index:-2772;rotation:355" type="#_x0000_t136" fillcolor="#FFFFFF" stroked="f">
            <o:extrusion v:ext="view" autorotationcenter="t"/>
            <v:textpath style="font-family:&amp;quot;Myriad Pro Light&amp;quot;;font-size:16pt;v-text-kern:t;mso-text-shadow:auto" string="u"/>
          </v:shape>
        </w:pict>
      </w:r>
      <w:r>
        <w:rPr>
          <w:rFonts w:ascii="Myriad Pro" w:hAnsi="Myriad Pro" w:cs="Myriad Pro" w:eastAsia="Myriad Pro"/>
          <w:sz w:val="116"/>
          <w:szCs w:val="116"/>
          <w:color w:val="231F20"/>
          <w:w w:val="99"/>
          <w:b/>
          <w:bCs/>
          <w:position w:val="1"/>
        </w:rPr>
      </w:r>
      <w:r>
        <w:rPr>
          <w:rFonts w:ascii="Myriad Pro" w:hAnsi="Myriad Pro" w:cs="Myriad Pro" w:eastAsia="Myriad Pro"/>
          <w:sz w:val="116"/>
          <w:szCs w:val="116"/>
          <w:color w:val="231F20"/>
          <w:highlight w:val="yellow"/>
          <w:spacing w:val="-78"/>
          <w:w w:val="100"/>
          <w:b/>
          <w:bCs/>
          <w:position w:val="1"/>
        </w:rPr>
        <w:t>V</w:t>
      </w:r>
      <w:r>
        <w:rPr>
          <w:rFonts w:ascii="Myriad Pro" w:hAnsi="Myriad Pro" w:cs="Myriad Pro" w:eastAsia="Myriad Pro"/>
          <w:sz w:val="116"/>
          <w:szCs w:val="116"/>
          <w:color w:val="231F20"/>
          <w:highlight w:val="yellow"/>
          <w:spacing w:val="-78"/>
          <w:w w:val="100"/>
          <w:b/>
          <w:bCs/>
          <w:position w:val="1"/>
        </w:rPr>
      </w:r>
      <w:r>
        <w:rPr>
          <w:rFonts w:ascii="Myriad Pro" w:hAnsi="Myriad Pro" w:cs="Myriad Pro" w:eastAsia="Myriad Pro"/>
          <w:sz w:val="116"/>
          <w:szCs w:val="116"/>
          <w:color w:val="231F20"/>
          <w:highlight w:val="yellow"/>
          <w:spacing w:val="-46"/>
          <w:w w:val="100"/>
          <w:b/>
          <w:bCs/>
          <w:position w:val="1"/>
        </w:rPr>
        <w:t>ision</w:t>
      </w:r>
      <w:r>
        <w:rPr>
          <w:rFonts w:ascii="Myriad Pro" w:hAnsi="Myriad Pro" w:cs="Myriad Pro" w:eastAsia="Myriad Pro"/>
          <w:sz w:val="116"/>
          <w:szCs w:val="116"/>
          <w:color w:val="231F20"/>
          <w:spacing w:val="-46"/>
          <w:w w:val="100"/>
          <w:b/>
          <w:bCs/>
          <w:position w:val="1"/>
        </w:rPr>
      </w:r>
      <w:r>
        <w:rPr>
          <w:rFonts w:ascii="Myriad Pro" w:hAnsi="Myriad Pro" w:cs="Myriad Pro" w:eastAsia="Myriad Pro"/>
          <w:sz w:val="116"/>
          <w:szCs w:val="116"/>
          <w:color w:val="000000"/>
          <w:spacing w:val="0"/>
          <w:w w:val="100"/>
          <w:position w:val="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20" w:lineRule="exact"/>
        <w:ind w:left="261" w:right="-20"/>
        <w:jc w:val="left"/>
        <w:tabs>
          <w:tab w:pos="620" w:val="left"/>
        </w:tabs>
        <w:rPr>
          <w:rFonts w:ascii="Myriad Pro Light" w:hAnsi="Myriad Pro Light" w:cs="Myriad Pro Light" w:eastAsia="Myriad Pro Light"/>
          <w:sz w:val="44"/>
          <w:szCs w:val="44"/>
        </w:rPr>
      </w:pPr>
      <w:rPr/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  <w:position w:val="1"/>
        </w:rPr>
        <w:t>•</w:t>
        <w:tab/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3"/>
          <w:w w:val="100"/>
          <w:position w:val="1"/>
        </w:rPr>
        <w:t>S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  <w:position w:val="1"/>
        </w:rPr>
        <w:t>ailing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  <w:position w:val="1"/>
        </w:rPr>
        <w:t>the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2"/>
          <w:w w:val="100"/>
          <w:position w:val="1"/>
        </w:rPr>
        <w:t>M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  <w:position w:val="1"/>
        </w:rPr>
        <w:t>ed</w:t>
      </w:r>
      <w:r>
        <w:rPr>
          <w:rFonts w:ascii="Myriad Pro Light" w:hAnsi="Myriad Pro Light" w:cs="Myriad Pro Light" w:eastAsia="Myriad Pro Light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91" w:after="0" w:line="240" w:lineRule="auto"/>
        <w:ind w:left="261" w:right="-20"/>
        <w:jc w:val="left"/>
        <w:tabs>
          <w:tab w:pos="620" w:val="left"/>
        </w:tabs>
        <w:rPr>
          <w:rFonts w:ascii="Myriad Pro Light" w:hAnsi="Myriad Pro Light" w:cs="Myriad Pro Light" w:eastAsia="Myriad Pro Light"/>
          <w:sz w:val="44"/>
          <w:szCs w:val="44"/>
        </w:rPr>
      </w:pPr>
      <w:rPr/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</w:rPr>
        <w:t>•</w:t>
        <w:tab/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-12"/>
          <w:w w:val="100"/>
        </w:rPr>
        <w:t>F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</w:rPr>
        <w:t>ocus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</w:rPr>
        <w:t>on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-16"/>
          <w:w w:val="100"/>
        </w:rPr>
        <w:t> 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-10"/>
          <w:w w:val="100"/>
        </w:rPr>
        <w:t>V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</w:rPr>
        <w:t>ision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</w:rPr>
        <w:t>2020</w:t>
      </w:r>
      <w:r>
        <w:rPr>
          <w:rFonts w:ascii="Myriad Pro Light" w:hAnsi="Myriad Pro Light" w:cs="Myriad Pro Light" w:eastAsia="Myriad Pro Light"/>
          <w:sz w:val="44"/>
          <w:szCs w:val="44"/>
          <w:color w:val="000000"/>
          <w:spacing w:val="0"/>
          <w:w w:val="100"/>
        </w:rPr>
      </w:r>
    </w:p>
    <w:p>
      <w:pPr>
        <w:spacing w:before="91" w:after="0" w:line="240" w:lineRule="auto"/>
        <w:ind w:left="261" w:right="-20"/>
        <w:jc w:val="left"/>
        <w:tabs>
          <w:tab w:pos="620" w:val="left"/>
        </w:tabs>
        <w:rPr>
          <w:rFonts w:ascii="Myriad Pro Light" w:hAnsi="Myriad Pro Light" w:cs="Myriad Pro Light" w:eastAsia="Myriad Pro Light"/>
          <w:sz w:val="44"/>
          <w:szCs w:val="44"/>
        </w:rPr>
      </w:pPr>
      <w:rPr/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</w:rPr>
        <w:t>•</w:t>
        <w:tab/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-6"/>
          <w:w w:val="100"/>
        </w:rPr>
        <w:t>A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-4"/>
          <w:w w:val="100"/>
        </w:rPr>
        <w:t>c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-4"/>
          <w:w w:val="100"/>
        </w:rPr>
        <w:t>c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</w:rPr>
        <w:t>essible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-2"/>
          <w:w w:val="100"/>
        </w:rPr>
        <w:t>S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-4"/>
          <w:w w:val="100"/>
        </w:rPr>
        <w:t>r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-3"/>
          <w:w w:val="100"/>
        </w:rPr>
        <w:t>a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-5"/>
          <w:w w:val="100"/>
        </w:rPr>
        <w:t>f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</w:rPr>
        <w:t>o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-4"/>
          <w:w w:val="100"/>
        </w:rPr>
        <w:t>r</w:t>
      </w:r>
      <w:r>
        <w:rPr>
          <w:rFonts w:ascii="Myriad Pro Light" w:hAnsi="Myriad Pro Light" w:cs="Myriad Pro Light" w:eastAsia="Myriad Pro Light"/>
          <w:sz w:val="44"/>
          <w:szCs w:val="44"/>
          <w:color w:val="231F20"/>
          <w:spacing w:val="0"/>
          <w:w w:val="100"/>
        </w:rPr>
        <w:t>d</w:t>
      </w:r>
      <w:r>
        <w:rPr>
          <w:rFonts w:ascii="Myriad Pro Light" w:hAnsi="Myriad Pro Light" w:cs="Myriad Pro Light" w:eastAsia="Myriad Pro Light"/>
          <w:sz w:val="44"/>
          <w:szCs w:val="4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5" w:right="-20"/>
        <w:jc w:val="left"/>
        <w:rPr>
          <w:rFonts w:ascii="Myriad Pro Light" w:hAnsi="Myriad Pro Light" w:cs="Myriad Pro Light" w:eastAsia="Myriad Pro Light"/>
          <w:sz w:val="36"/>
          <w:szCs w:val="36"/>
        </w:rPr>
      </w:pPr>
      <w:rPr/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Suppo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8"/>
          <w:w w:val="100"/>
        </w:rPr>
        <w:t>r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ting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people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living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with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sig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2"/>
          <w:w w:val="100"/>
        </w:rPr>
        <w:t>h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loss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in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13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14"/>
          <w:w w:val="100"/>
        </w:rPr>
        <w:t>W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a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8"/>
          <w:w w:val="100"/>
        </w:rPr>
        <w:t>r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wickshi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3"/>
          <w:w w:val="100"/>
        </w:rPr>
        <w:t>r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sin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3"/>
          <w:w w:val="100"/>
        </w:rPr>
        <w:t>c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1911</w:t>
      </w:r>
      <w:r>
        <w:rPr>
          <w:rFonts w:ascii="Myriad Pro Light" w:hAnsi="Myriad Pro Light" w:cs="Myriad Pro Light" w:eastAsia="Myriad Pro Light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280" w:right="6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0" w:bottom="0" w:left="0" w:right="0"/>
        </w:sectPr>
      </w:pPr>
      <w:rPr/>
    </w:p>
    <w:p>
      <w:pPr>
        <w:spacing w:before="39" w:after="0" w:line="240" w:lineRule="auto"/>
        <w:ind w:left="301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71" coordorigin="0,0" coordsize="11906,16838">
            <v:group style="position:absolute;left:11339;top:567;width:567;height:15704" coordorigin="11339,567" coordsize="567,15704">
              <v:shape style="position:absolute;left:11339;top:567;width:567;height:15704" coordorigin="11339,567" coordsize="567,15704" path="m11339,16271l11906,16271,11906,567,11339,567,11339,16271xe" filled="t" fillcolor="#F37121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F37121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F37121" stroked="f">
                <v:path arrowok="t"/>
                <v:fill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v:group style="position:absolute;left:720;top:4139;width:6123;height:539" coordorigin="720,4139" coordsize="6123,539">
              <v:shape style="position:absolute;left:720;top:4139;width:6123;height:539" coordorigin="720,4139" coordsize="6123,539" path="m720,4677l6843,4677,6843,4139,720,4139,720,4677e" filled="t" fillcolor="#00AEEF" stroked="f">
                <v:path arrowok="t"/>
                <v:fill/>
              </v:shape>
            </v:group>
            <v:group style="position:absolute;left:720;top:4851;width:6123;height:539" coordorigin="720,4851" coordsize="6123,539">
              <v:shape style="position:absolute;left:720;top:4851;width:6123;height:539" coordorigin="720,4851" coordsize="6123,539" path="m720,5389l6843,5389,6843,4851,720,4851,720,5389e" filled="t" fillcolor="#D2232A" stroked="f">
                <v:path arrowok="t"/>
                <v:fill/>
              </v:shape>
            </v:group>
            <v:group style="position:absolute;left:737;top:5563;width:6123;height:539" coordorigin="737,5563" coordsize="6123,539">
              <v:shape style="position:absolute;left:737;top:5563;width:6123;height:539" coordorigin="737,5563" coordsize="6123,539" path="m737,6102l6860,6102,6860,5563,737,5563,737,6102e" filled="t" fillcolor="#91CDDB" stroked="f">
                <v:path arrowok="t"/>
                <v:fill/>
              </v:shape>
            </v:group>
            <v:group style="position:absolute;left:737;top:1290;width:6123;height:539" coordorigin="737,1290" coordsize="6123,539">
              <v:shape style="position:absolute;left:737;top:1290;width:6123;height:539" coordorigin="737,1290" coordsize="6123,539" path="m737,1828l6860,1828,6860,1290,737,1290,737,1828e" filled="t" fillcolor="#F37121" stroked="f">
                <v:path arrowok="t"/>
                <v:fill/>
              </v:shape>
            </v:group>
            <v:group style="position:absolute;left:720;top:3426;width:6123;height:539" coordorigin="720,3426" coordsize="6123,539">
              <v:shape style="position:absolute;left:720;top:3426;width:6123;height:539" coordorigin="720,3426" coordsize="6123,539" path="m720,3965l6843,3965,6843,3426,720,3426,720,3965e" filled="t" fillcolor="#25408F" stroked="f">
                <v:path arrowok="t"/>
                <v:fill/>
              </v:shape>
            </v:group>
            <v:group style="position:absolute;left:720;top:2714;width:6123;height:539" coordorigin="720,2714" coordsize="6123,539">
              <v:shape style="position:absolute;left:720;top:2714;width:6123;height:539" coordorigin="720,2714" coordsize="6123,539" path="m720,3253l6843,3253,6843,2714,720,2714,720,3253e" filled="t" fillcolor="#40AD49" stroked="f">
                <v:path arrowok="t"/>
                <v:fill/>
              </v:shape>
            </v:group>
            <v:group style="position:absolute;left:720;top:6275;width:6123;height:539" coordorigin="720,6275" coordsize="6123,539">
              <v:shape style="position:absolute;left:720;top:6275;width:6123;height:539" coordorigin="720,6275" coordsize="6123,539" path="m720,6814l6843,6814,6843,6275,720,6275,720,6814e" filled="t" fillcolor="#E95296" stroked="f">
                <v:path arrowok="t"/>
                <v:fill/>
              </v:shape>
            </v:group>
            <v:group style="position:absolute;left:723;top:12387;width:10465;height:3147" coordorigin="723,12387" coordsize="10465,3147">
              <v:shape style="position:absolute;left:723;top:12387;width:10465;height:3147" coordorigin="723,12387" coordsize="10465,3147" path="m963,12387l888,12387,807,12393,748,12423,726,12495,723,12587,723,15334,723,15369,729,15450,759,15509,831,15531,924,15534,11024,15533,11104,15528,11163,15498,11185,15426,11188,15334,11188,12587,11188,12551,11182,12471,11153,12412,11080,12390,963,12387e" filled="t" fillcolor="#FFF200" stroked="f">
                <v:path arrowok="t"/>
                <v:fill/>
              </v:shape>
            </v:group>
            <w10:wrap type="none"/>
          </v:group>
        </w:pic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6"/>
          <w:w w:val="100"/>
        </w:rPr>
        <w:t>C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o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ts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1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di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orial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6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.......................................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"/>
          <w:w w:val="100"/>
        </w:rPr>
        <w:t>.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4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7" w:lineRule="auto"/>
        <w:ind w:left="301" w:right="4632" w:firstLine="-184"/>
        <w:jc w:val="left"/>
        <w:tabs>
          <w:tab w:pos="6240" w:val="left"/>
        </w:tabs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</w:rPr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19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19"/>
        </w:rPr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0"/>
          <w:w w:val="100"/>
        </w:rPr>
        <w:t>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-1"/>
          <w:w w:val="100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-1"/>
          <w:w w:val="100"/>
        </w:rPr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-5"/>
          <w:w w:val="100"/>
        </w:rPr>
        <w:t>w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-5"/>
          <w:w w:val="100"/>
        </w:rPr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0"/>
          <w:w w:val="100"/>
        </w:rPr>
        <w:t>s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1"/>
          <w:w w:val="100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1"/>
          <w:w w:val="100"/>
        </w:rPr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0"/>
          <w:w w:val="100"/>
        </w:rPr>
        <w:t>ound-Up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0"/>
          <w:w w:val="100"/>
        </w:rPr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-4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-40"/>
          <w:w w:val="100"/>
        </w:rPr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0"/>
          <w:w w:val="100"/>
        </w:rPr>
        <w:t>.........................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-1"/>
          <w:w w:val="100"/>
        </w:rPr>
        <w:t>.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-1"/>
          <w:w w:val="100"/>
        </w:rPr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0"/>
          <w:w w:val="100"/>
        </w:rPr>
        <w:t>5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0"/>
          <w:w w:val="100"/>
        </w:rPr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0"/>
          <w:w w:val="100"/>
        </w:rPr>
        <w:tab/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highlight w:val="yellow"/>
          <w:spacing w:val="0"/>
          <w:w w:val="100"/>
        </w:rPr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4"/>
          <w:w w:val="100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5"/>
          <w:w w:val="100"/>
        </w:rPr>
        <w:t>v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2"/>
          <w:w w:val="100"/>
        </w:rPr>
        <w:t>n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ts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1"/>
          <w:w w:val="100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ound-Up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55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.......................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1"/>
          <w:w w:val="100"/>
        </w:rPr>
        <w:t>.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8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40" w:lineRule="auto"/>
        <w:ind w:left="301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11"/>
        </w:rPr>
        <w:t>F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2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</w:rPr>
        <w:t>tu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4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</w:rPr>
        <w:t>es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52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.....................................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15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10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1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11"/>
          <w:w w:val="100"/>
        </w:rPr>
        <w:t>F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ocus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on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Health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13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.......................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15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21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1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Spotlig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2"/>
          <w:w w:val="100"/>
        </w:rPr>
        <w:t>h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on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2"/>
          <w:w w:val="100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quipme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2"/>
          <w:w w:val="100"/>
        </w:rPr>
        <w:t>n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11"/>
          <w:w w:val="100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.........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15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24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1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5"/>
          <w:w w:val="100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dvi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c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and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1"/>
          <w:w w:val="100"/>
        </w:rPr>
        <w:t>G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uidan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c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5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..............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5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26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1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15"/>
          <w:w w:val="100"/>
        </w:rPr>
        <w:t>V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olu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2"/>
          <w:w w:val="100"/>
        </w:rPr>
        <w:t>n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2"/>
          <w:w w:val="100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eer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11"/>
          <w:w w:val="100"/>
        </w:rPr>
        <w:t>F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ocus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27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.......................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-15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w w:val="100"/>
        </w:rPr>
        <w:t>32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71" w:lineRule="exact"/>
        <w:ind w:left="100" w:right="-20"/>
        <w:jc w:val="left"/>
        <w:tabs>
          <w:tab w:pos="6220" w:val="left"/>
        </w:tabs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FFFFFF"/>
          <w:position w:val="-1"/>
        </w:rPr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36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36"/>
          <w:position w:val="-1"/>
        </w:rPr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2"/>
          <w:position w:val="-1"/>
        </w:rPr>
        <w:t>Q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2"/>
          <w:position w:val="-1"/>
        </w:rPr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0"/>
          <w:position w:val="-1"/>
        </w:rPr>
        <w:t>uiz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0"/>
          <w:position w:val="-1"/>
        </w:rPr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0"/>
          <w:position w:val="-1"/>
        </w:rPr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-8"/>
          <w:position w:val="-1"/>
        </w:rPr>
        <w:t>P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-8"/>
          <w:position w:val="-1"/>
        </w:rPr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0"/>
          <w:position w:val="-1"/>
        </w:rPr>
        <w:t>age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0"/>
          <w:position w:val="-1"/>
        </w:rPr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-19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-19"/>
          <w:position w:val="-1"/>
        </w:rPr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0"/>
          <w:position w:val="-1"/>
        </w:rPr>
        <w:t>..................................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0"/>
          <w:position w:val="-1"/>
        </w:rPr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-15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-15"/>
          <w:position w:val="-1"/>
        </w:rPr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0"/>
          <w:position w:val="-1"/>
        </w:rPr>
        <w:t>34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0"/>
          <w:position w:val="-1"/>
        </w:rPr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0"/>
          <w:position w:val="-1"/>
        </w:rPr>
        <w:tab/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highlight w:val="darkGray"/>
          <w:spacing w:val="0"/>
          <w:position w:val="-1"/>
        </w:rPr>
      </w:r>
      <w:r>
        <w:rPr>
          <w:rFonts w:ascii="Myriad Pro Light" w:hAnsi="Myriad Pro Light" w:cs="Myriad Pro Light" w:eastAsia="Myriad Pro Light"/>
          <w:sz w:val="40"/>
          <w:szCs w:val="40"/>
          <w:color w:val="FFFFFF"/>
          <w:spacing w:val="0"/>
          <w:position w:val="-1"/>
        </w:rPr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78" w:lineRule="exact"/>
        <w:ind w:left="10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5"/>
          <w:w w:val="100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c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5"/>
          <w:w w:val="100"/>
        </w:rPr>
        <w:t>k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"/>
          <w:w w:val="100"/>
        </w:rPr>
        <w:t>o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wledgeme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ts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left="100" w:right="98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eful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thanks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osema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osalie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ibu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magazin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thank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Kenil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ssoci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oducing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audio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610" w:lineRule="atLeast"/>
        <w:ind w:left="100" w:right="58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ocus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Health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ac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wledge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om: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mage: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ego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(P7)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71" w:lineRule="exact"/>
        <w:ind w:left="10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4"/>
          <w:w w:val="100"/>
          <w:position w:val="-1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-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echa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-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d/Sig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-1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-1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-1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  <w:position w:val="-1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  <w:position w:val="-1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mage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26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-1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  <w:position w:val="-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-1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esy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position w:val="-1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udstacl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  <w:position w:val="-1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-1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om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78" w:lineRule="exact"/>
        <w:ind w:left="333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Do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2"/>
          <w:w w:val="100"/>
        </w:rPr>
        <w:t>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7"/>
          <w:w w:val="100"/>
        </w:rPr>
        <w:t>’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Bin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it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–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1"/>
          <w:w w:val="100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6"/>
          <w:w w:val="100"/>
        </w:rPr>
        <w:t>c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5"/>
          <w:w w:val="100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cle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it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left="273" w:right="112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finished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someone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ead?</w:t>
      </w:r>
      <w:r>
        <w:rPr>
          <w:rFonts w:ascii="Myriad Pro" w:hAnsi="Myriad Pro" w:cs="Myriad Pro" w:eastAsia="Myriad Pro"/>
          <w:sz w:val="32"/>
          <w:szCs w:val="32"/>
          <w:color w:val="231F20"/>
          <w:spacing w:val="5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4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opticians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neighbour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71" w:lineRule="exact"/>
        <w:ind w:left="273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position w:val="-1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-1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bit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  <w:position w:val="-1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  <w:position w:val="-1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-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onme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-1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sp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-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ead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message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  <w:position w:val="-1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VS.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right="97"/>
        <w:jc w:val="righ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3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right"/>
        <w:spacing w:after="0"/>
        <w:sectPr>
          <w:pgSz w:w="11920" w:h="16840"/>
          <w:pgMar w:top="560" w:bottom="0" w:left="620" w:right="320"/>
        </w:sectPr>
      </w:pPr>
      <w:rPr/>
    </w:p>
    <w:p>
      <w:pPr>
        <w:spacing w:before="0" w:after="0" w:line="1098" w:lineRule="exact"/>
        <w:ind w:left="400" w:right="-20"/>
        <w:jc w:val="left"/>
        <w:rPr>
          <w:rFonts w:ascii="Myriad Pro" w:hAnsi="Myriad Pro" w:cs="Myriad Pro" w:eastAsia="Myriad Pro"/>
          <w:sz w:val="100"/>
          <w:szCs w:val="100"/>
        </w:rPr>
      </w:pPr>
      <w:rPr/>
      <w:r>
        <w:rPr>
          <w:rFonts w:ascii="Myriad Pro" w:hAnsi="Myriad Pro" w:cs="Myriad Pro" w:eastAsia="Myriad Pro"/>
          <w:sz w:val="100"/>
          <w:szCs w:val="100"/>
          <w:color w:val="231F20"/>
          <w:spacing w:val="-4"/>
          <w:w w:val="100"/>
          <w:position w:val="-1"/>
        </w:rPr>
        <w:t>E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di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6"/>
          <w:w w:val="100"/>
          <w:position w:val="-1"/>
        </w:rPr>
        <w:t>t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o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4"/>
          <w:w w:val="100"/>
          <w:position w:val="-1"/>
        </w:rPr>
        <w:t>r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ial</w:t>
      </w:r>
      <w:r>
        <w:rPr>
          <w:rFonts w:ascii="Myriad Pro" w:hAnsi="Myriad Pro" w:cs="Myriad Pro" w:eastAsia="Myriad Pro"/>
          <w:sz w:val="100"/>
          <w:szCs w:val="100"/>
          <w:color w:val="000000"/>
          <w:spacing w:val="0"/>
          <w:w w:val="100"/>
          <w:position w:val="0"/>
        </w:rPr>
      </w:r>
    </w:p>
    <w:p>
      <w:pPr>
        <w:spacing w:before="0" w:after="0" w:line="356" w:lineRule="exact"/>
        <w:ind w:left="40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"/>
          <w:w w:val="100"/>
          <w:position w:val="1"/>
        </w:rPr>
        <w:t>b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"/>
          <w:w w:val="100"/>
          <w:position w:val="1"/>
        </w:rPr>
        <w:t>P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hil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  <w:position w:val="1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"/>
          <w:w w:val="100"/>
          <w:position w:val="1"/>
        </w:rPr>
        <w:t>k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ell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-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CEO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560" w:bottom="0" w:left="320" w:right="780"/>
        </w:sectPr>
      </w:pPr>
      <w:rPr/>
    </w:p>
    <w:p>
      <w:pPr>
        <w:spacing w:before="6" w:after="0" w:line="384" w:lineRule="exact"/>
        <w:ind w:left="389" w:right="2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2020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benefits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edition,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going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xplo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2020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look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389" w:right="-5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eloped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decades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89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Established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2002,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2020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389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global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initi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Health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ganis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6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Blindness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blindnes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umb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ganis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facilit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ollabo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6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ganis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ocus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89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2020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obje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e: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389" w:right="-20"/>
        <w:jc w:val="left"/>
        <w:tabs>
          <w:tab w:pos="74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oidable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blindness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749" w:right="96" w:firstLine="-360"/>
        <w:jc w:val="left"/>
        <w:tabs>
          <w:tab w:pos="74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quali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749" w:right="-78" w:firstLine="-360"/>
        <w:jc w:val="left"/>
        <w:tabs>
          <w:tab w:pos="74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aining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essionals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749" w:right="69" w:firstLine="-360"/>
        <w:jc w:val="left"/>
        <w:tabs>
          <w:tab w:pos="74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ommunic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ganis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left="360" w:right="475" w:firstLine="-360"/>
        <w:jc w:val="left"/>
        <w:tabs>
          <w:tab w:pos="3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ailabili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360" w:right="363" w:firstLine="-360"/>
        <w:jc w:val="left"/>
        <w:tabs>
          <w:tab w:pos="3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360" w:right="303" w:firstLine="-360"/>
        <w:jc w:val="both"/>
        <w:tabs>
          <w:tab w:pos="3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public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issues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oblems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41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think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challenges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4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ommuni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public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anspo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(pa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ticula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eas),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cuts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autho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spendin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longer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hospital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lists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25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tunities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challenges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olution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19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–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numbers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qui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edibly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780"/>
          <w:cols w:num="2" w:equalWidth="0">
            <w:col w:w="5375" w:space="479"/>
            <w:col w:w="496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70" coordorigin="0,0" coordsize="11906,16838">
            <v:group style="position:absolute;left:0;top:567;width:567;height:15704" coordorigin="0,567" coordsize="567,15704">
              <v:shape style="position:absolute;left:0;top:567;width:567;height:15704" coordorigin="0,567" coordsize="567,15704" path="m0,16271l567,16271,567,567,0,567,0,16271xe" filled="t" fillcolor="#F37121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F37121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608,16271,11885,16270,11906,16270,11906,408,11884,407,647,407e" filled="t" fillcolor="#FFFFFF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F37121" stroked="f">
                <v:path arrowok="t"/>
                <v:fill/>
              </v:shape>
            </v:group>
            <v:group style="position:absolute;left:10654;top:407;width:1251;height:15864" coordorigin="10654,407" coordsize="1251,15864">
              <v:shape style="position:absolute;left:10654;top:407;width:1251;height:15864" coordorigin="10654,407" coordsize="1251,15864" path="m10894,407l10819,407,10738,413,10679,443,10657,515,10654,608,10654,16071,10655,16137,10665,16206,10703,16254,10762,16268,11906,16271,11906,407,10894,407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9" w:after="0" w:line="240" w:lineRule="auto"/>
        <w:ind w:left="10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4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780"/>
        </w:sectPr>
      </w:pPr>
      <w:rPr/>
    </w:p>
    <w:p>
      <w:pPr>
        <w:spacing w:before="0" w:after="0" w:line="1101" w:lineRule="exact"/>
        <w:ind w:left="100" w:right="-20"/>
        <w:jc w:val="left"/>
        <w:tabs>
          <w:tab w:pos="2580" w:val="left"/>
        </w:tabs>
        <w:rPr>
          <w:rFonts w:ascii="Myriad Pro" w:hAnsi="Myriad Pro" w:cs="Myriad Pro" w:eastAsia="Myriad Pro"/>
          <w:sz w:val="100"/>
          <w:szCs w:val="100"/>
        </w:rPr>
      </w:pPr>
      <w:rPr/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Ne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6"/>
          <w:w w:val="100"/>
          <w:position w:val="-1"/>
        </w:rPr>
        <w:t>w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s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4"/>
          <w:w w:val="100"/>
          <w:position w:val="-1"/>
        </w:rPr>
        <w:t>R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ound-Up</w:t>
      </w:r>
      <w:r>
        <w:rPr>
          <w:rFonts w:ascii="Myriad Pro" w:hAnsi="Myriad Pro" w:cs="Myriad Pro" w:eastAsia="Myriad Pro"/>
          <w:sz w:val="100"/>
          <w:szCs w:val="100"/>
          <w:color w:val="000000"/>
          <w:spacing w:val="0"/>
          <w:w w:val="100"/>
          <w:position w:val="0"/>
        </w:rPr>
      </w:r>
    </w:p>
    <w:p>
      <w:pPr>
        <w:spacing w:before="0" w:after="0" w:line="374" w:lineRule="exact"/>
        <w:ind w:left="10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  <w:position w:val="3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3"/>
        </w:rPr>
        <w:t>hank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7"/>
          <w:w w:val="100"/>
          <w:position w:val="3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8"/>
          <w:w w:val="100"/>
          <w:position w:val="3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3"/>
        </w:rPr>
        <w:t>ou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3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3"/>
        </w:rPr>
        <w:t>and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3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7"/>
          <w:w w:val="100"/>
          <w:position w:val="3"/>
        </w:rPr>
        <w:t>F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3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  <w:position w:val="3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"/>
          <w:w w:val="100"/>
          <w:position w:val="3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5"/>
          <w:w w:val="100"/>
          <w:position w:val="3"/>
        </w:rPr>
        <w:t>w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3"/>
        </w:rPr>
        <w:t>ell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422" w:lineRule="exact"/>
        <w:ind w:left="100" w:right="-20"/>
        <w:jc w:val="left"/>
        <w:rPr>
          <w:rFonts w:ascii="Myriad Pro Light" w:hAnsi="Myriad Pro Light" w:cs="Myriad Pro Light" w:eastAsia="Myriad Pro Light"/>
          <w:sz w:val="36"/>
          <w:szCs w:val="36"/>
        </w:rPr>
      </w:pPr>
      <w:rPr/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  <w:position w:val="1"/>
        </w:rPr>
        <w:t>By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1"/>
          <w:w w:val="100"/>
          <w:position w:val="1"/>
        </w:rPr>
        <w:t>P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  <w:position w:val="1"/>
        </w:rPr>
        <w:t>hil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2"/>
          <w:w w:val="100"/>
          <w:position w:val="1"/>
        </w:rPr>
        <w:t>A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  <w:position w:val="1"/>
        </w:rPr>
        <w:t>r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3"/>
          <w:w w:val="100"/>
          <w:position w:val="1"/>
        </w:rPr>
        <w:t>k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  <w:position w:val="1"/>
        </w:rPr>
        <w:t>ell</w:t>
      </w:r>
      <w:r>
        <w:rPr>
          <w:rFonts w:ascii="Myriad Pro Light" w:hAnsi="Myriad Pro Light" w:cs="Myriad Pro Light" w:eastAsia="Myriad Pro Light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left="100" w:right="606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Judy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doch,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tivities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583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joined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1986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Judy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taken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duties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positions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34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606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Judy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instrume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setting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Henley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(the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ecursor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Henley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)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gap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leader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6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2" w:after="0" w:line="371" w:lineRule="exact"/>
        <w:ind w:left="10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-1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-1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tually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-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ged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the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1920" w:h="16840"/>
          <w:pgMar w:top="560" w:bottom="0" w:left="620" w:right="320"/>
        </w:sectPr>
      </w:pPr>
      <w:rPr/>
    </w:p>
    <w:p>
      <w:pPr>
        <w:spacing w:before="13" w:after="0" w:line="240" w:lineRule="auto"/>
        <w:ind w:left="10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69" coordorigin="0,0" coordsize="11906,16838">
            <v:group style="position:absolute;left:0;top:16271;width:2;height:567" coordorigin="0,16271" coordsize="2,567">
              <v:shape style="position:absolute;left:0;top:16271;width:2;height:567" coordorigin="0,16271" coordsize="0,567" path="m0,16271l0,16271e" filled="f" stroked="t" strokeweight=".1pt" strokecolor="#F37121">
                <v:path arrowok="t"/>
              </v:shape>
            </v:group>
            <v:group style="position:absolute;left:0;top:16271;width:11339;height:567" coordorigin="0,16271" coordsize="11339,567">
              <v:shape style="position:absolute;left:0;top:16271;width:11339;height:567" coordorigin="0,16271" coordsize="11339,567" path="m0,16838l11339,16838,11339,16271,0,16271,0,16838xe" filled="t" fillcolor="#FFF200" stroked="f">
                <v:path arrowok="t"/>
                <v:fill/>
              </v:shape>
            </v:group>
            <v:group style="position:absolute;left:0;top:0;width:11339;height:567" coordorigin="0,0" coordsize="11339,567">
              <v:shape style="position:absolute;left:0;top:0;width:11339;height:567" coordorigin="0,0" coordsize="11339,567" path="m0,567l11339,567,11339,0,0,0,0,567xe" filled="t" fillcolor="#FFF200" stroked="f">
                <v:path arrowok="t"/>
                <v:fill/>
              </v:shape>
            </v:group>
            <v:group style="position:absolute;left:11339;top:0;width:567;height:16838" coordorigin="11339,0" coordsize="567,16838">
              <v:shape style="position:absolute;left:11339;top:0;width:567;height:16838" coordorigin="11339,0" coordsize="567,16838" path="m11339,16838l11906,16838,11906,0,11339,0,11339,16838e" filled="t" fillcolor="#FFF200" stroked="f">
                <v:path arrowok="t"/>
                <v:fill/>
              </v:shape>
            </v:group>
            <v:group style="position:absolute;left:11318;top:16439;width:127;height:210" coordorigin="11318,16439" coordsize="127,210">
              <v:shape style="position:absolute;left:11318;top:16439;width:127;height:210" coordorigin="11318,16439" coordsize="127,210" path="m11443,16439l11344,16439,11330,16539,11338,16538,11347,16537,11359,16537,11387,16540,11406,16551,11417,16567,11414,16595,11404,16614,11388,16624,11359,16625,11340,16622,11327,16617,11318,16638,11333,16645,11354,16649,11382,16647,11406,16640,11424,16630,11437,16615,11445,16597,11444,16568,11389,16516,11365,16515,11361,16515,11356,16516,11364,16463,11443,16463,11443,16439xe" filled="f" stroked="t" strokeweight="0pt" strokecolor="#FFFFFF">
                <v:path arrowok="t"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Judy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joined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4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100" w:right="17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2002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6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3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Judy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us: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270" w:right="8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“In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2005,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i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eing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chair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  <w:i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somewhat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i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oisoned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chali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i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i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i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onfiden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i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at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time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i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  <w:i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  <w:i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i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i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buildings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rich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  <w:i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ash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i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i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or!</w:t>
      </w:r>
      <w:r>
        <w:rPr>
          <w:rFonts w:ascii="Myriad Pro" w:hAnsi="Myriad Pro" w:cs="Myriad Pro" w:eastAsia="Myriad Pro"/>
          <w:sz w:val="32"/>
          <w:szCs w:val="32"/>
          <w:color w:val="231F20"/>
          <w:spacing w:val="58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i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then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Manage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  <w:i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i/>
        </w:rPr>
        <w:t>J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ohn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  <w:i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avi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i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sold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building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  <w:i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6"/>
          <w:w w:val="100"/>
          <w:i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wick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leased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industrial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si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i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  <w:i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hitnash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that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  <w:i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ash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i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i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used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i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build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up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financial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stabili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  <w:i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chari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  <w:i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  <w:i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  <w:i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omeh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i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i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  <w:i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ed!”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2008,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Judy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nition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standing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ibution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41" w:lineRule="exact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She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1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1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tinues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1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  <w:position w:val="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our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39" w:lineRule="auto"/>
        <w:ind w:right="33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tivitie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fascin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talks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glob</w:t>
      </w:r>
      <w:r>
        <w:rPr>
          <w:rFonts w:ascii="Myriad Pro" w:hAnsi="Myriad Pro" w:cs="Myriad Pro" w:eastAsia="Myriad Pro"/>
          <w:sz w:val="32"/>
          <w:szCs w:val="32"/>
          <w:color w:val="231F20"/>
          <w:spacing w:val="9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otting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tivities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tically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nition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ibution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right="56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ommuni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Judy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nised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0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nnual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2017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32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behalf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4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staf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thank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Judy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wish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97"/>
        <w:jc w:val="righ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5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760" w:bottom="280" w:left="620" w:right="320"/>
          <w:cols w:num="2" w:equalWidth="0">
            <w:col w:w="5012" w:space="548"/>
            <w:col w:w="5420"/>
          </w:cols>
        </w:sectPr>
      </w:pPr>
      <w:rPr/>
    </w:p>
    <w:p>
      <w:pPr>
        <w:spacing w:before="0" w:after="0" w:line="1039" w:lineRule="exact"/>
        <w:ind w:left="400" w:right="-20"/>
        <w:jc w:val="left"/>
        <w:rPr>
          <w:rFonts w:ascii="Myriad Pro" w:hAnsi="Myriad Pro" w:cs="Myriad Pro" w:eastAsia="Myriad Pro"/>
          <w:sz w:val="94"/>
          <w:szCs w:val="94"/>
        </w:rPr>
      </w:pPr>
      <w:rPr/>
      <w:r>
        <w:rPr>
          <w:rFonts w:ascii="Myriad Pro" w:hAnsi="Myriad Pro" w:cs="Myriad Pro" w:eastAsia="Myriad Pro"/>
          <w:sz w:val="94"/>
          <w:szCs w:val="94"/>
          <w:color w:val="231F20"/>
          <w:spacing w:val="6"/>
          <w:w w:val="100"/>
          <w:position w:val="-2"/>
        </w:rPr>
        <w:t>M</w:t>
      </w:r>
      <w:r>
        <w:rPr>
          <w:rFonts w:ascii="Myriad Pro" w:hAnsi="Myriad Pro" w:cs="Myriad Pro" w:eastAsia="Myriad Pro"/>
          <w:sz w:val="94"/>
          <w:szCs w:val="94"/>
          <w:color w:val="231F20"/>
          <w:spacing w:val="0"/>
          <w:w w:val="100"/>
          <w:position w:val="-2"/>
        </w:rPr>
        <w:t>a</w:t>
      </w:r>
      <w:r>
        <w:rPr>
          <w:rFonts w:ascii="Myriad Pro" w:hAnsi="Myriad Pro" w:cs="Myriad Pro" w:eastAsia="Myriad Pro"/>
          <w:sz w:val="94"/>
          <w:szCs w:val="94"/>
          <w:color w:val="231F20"/>
          <w:spacing w:val="16"/>
          <w:w w:val="100"/>
          <w:position w:val="-2"/>
        </w:rPr>
        <w:t>k</w:t>
      </w:r>
      <w:r>
        <w:rPr>
          <w:rFonts w:ascii="Myriad Pro" w:hAnsi="Myriad Pro" w:cs="Myriad Pro" w:eastAsia="Myriad Pro"/>
          <w:sz w:val="94"/>
          <w:szCs w:val="94"/>
          <w:color w:val="231F20"/>
          <w:spacing w:val="0"/>
          <w:w w:val="100"/>
          <w:position w:val="-2"/>
        </w:rPr>
        <w:t>ing</w:t>
      </w:r>
      <w:r>
        <w:rPr>
          <w:rFonts w:ascii="Myriad Pro" w:hAnsi="Myriad Pro" w:cs="Myriad Pro" w:eastAsia="Myriad Pro"/>
          <w:sz w:val="94"/>
          <w:szCs w:val="94"/>
          <w:color w:val="231F20"/>
          <w:spacing w:val="0"/>
          <w:w w:val="100"/>
          <w:position w:val="-2"/>
        </w:rPr>
        <w:t> </w:t>
      </w:r>
      <w:r>
        <w:rPr>
          <w:rFonts w:ascii="Myriad Pro" w:hAnsi="Myriad Pro" w:cs="Myriad Pro" w:eastAsia="Myriad Pro"/>
          <w:sz w:val="94"/>
          <w:szCs w:val="94"/>
          <w:color w:val="231F20"/>
          <w:spacing w:val="0"/>
          <w:w w:val="100"/>
          <w:position w:val="-2"/>
        </w:rPr>
        <w:t>a</w:t>
      </w:r>
      <w:r>
        <w:rPr>
          <w:rFonts w:ascii="Myriad Pro" w:hAnsi="Myriad Pro" w:cs="Myriad Pro" w:eastAsia="Myriad Pro"/>
          <w:sz w:val="94"/>
          <w:szCs w:val="94"/>
          <w:color w:val="231F20"/>
          <w:spacing w:val="0"/>
          <w:w w:val="100"/>
          <w:position w:val="-2"/>
        </w:rPr>
        <w:t> </w:t>
      </w:r>
      <w:r>
        <w:rPr>
          <w:rFonts w:ascii="Myriad Pro" w:hAnsi="Myriad Pro" w:cs="Myriad Pro" w:eastAsia="Myriad Pro"/>
          <w:sz w:val="94"/>
          <w:szCs w:val="94"/>
          <w:color w:val="231F20"/>
          <w:spacing w:val="0"/>
          <w:w w:val="100"/>
          <w:position w:val="-2"/>
        </w:rPr>
        <w:t>Dif</w:t>
      </w:r>
      <w:r>
        <w:rPr>
          <w:rFonts w:ascii="Myriad Pro" w:hAnsi="Myriad Pro" w:cs="Myriad Pro" w:eastAsia="Myriad Pro"/>
          <w:sz w:val="94"/>
          <w:szCs w:val="94"/>
          <w:color w:val="231F20"/>
          <w:spacing w:val="-12"/>
          <w:w w:val="100"/>
          <w:position w:val="-2"/>
        </w:rPr>
        <w:t>f</w:t>
      </w:r>
      <w:r>
        <w:rPr>
          <w:rFonts w:ascii="Myriad Pro" w:hAnsi="Myriad Pro" w:cs="Myriad Pro" w:eastAsia="Myriad Pro"/>
          <w:sz w:val="94"/>
          <w:szCs w:val="94"/>
          <w:color w:val="231F20"/>
          <w:spacing w:val="0"/>
          <w:w w:val="100"/>
          <w:position w:val="-2"/>
        </w:rPr>
        <w:t>e</w:t>
      </w:r>
      <w:r>
        <w:rPr>
          <w:rFonts w:ascii="Myriad Pro" w:hAnsi="Myriad Pro" w:cs="Myriad Pro" w:eastAsia="Myriad Pro"/>
          <w:sz w:val="94"/>
          <w:szCs w:val="94"/>
          <w:color w:val="231F20"/>
          <w:spacing w:val="-9"/>
          <w:w w:val="100"/>
          <w:position w:val="-2"/>
        </w:rPr>
        <w:t>r</w:t>
      </w:r>
      <w:r>
        <w:rPr>
          <w:rFonts w:ascii="Myriad Pro" w:hAnsi="Myriad Pro" w:cs="Myriad Pro" w:eastAsia="Myriad Pro"/>
          <w:sz w:val="94"/>
          <w:szCs w:val="94"/>
          <w:color w:val="231F20"/>
          <w:spacing w:val="0"/>
          <w:w w:val="100"/>
          <w:position w:val="-2"/>
        </w:rPr>
        <w:t>en</w:t>
      </w:r>
      <w:r>
        <w:rPr>
          <w:rFonts w:ascii="Myriad Pro" w:hAnsi="Myriad Pro" w:cs="Myriad Pro" w:eastAsia="Myriad Pro"/>
          <w:sz w:val="94"/>
          <w:szCs w:val="94"/>
          <w:color w:val="231F20"/>
          <w:spacing w:val="-6"/>
          <w:w w:val="100"/>
          <w:position w:val="-2"/>
        </w:rPr>
        <w:t>c</w:t>
      </w:r>
      <w:r>
        <w:rPr>
          <w:rFonts w:ascii="Myriad Pro" w:hAnsi="Myriad Pro" w:cs="Myriad Pro" w:eastAsia="Myriad Pro"/>
          <w:sz w:val="94"/>
          <w:szCs w:val="94"/>
          <w:color w:val="231F20"/>
          <w:spacing w:val="0"/>
          <w:w w:val="100"/>
          <w:position w:val="-2"/>
        </w:rPr>
        <w:t>e</w:t>
      </w:r>
      <w:r>
        <w:rPr>
          <w:rFonts w:ascii="Myriad Pro" w:hAnsi="Myriad Pro" w:cs="Myriad Pro" w:eastAsia="Myriad Pro"/>
          <w:sz w:val="94"/>
          <w:szCs w:val="9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1920" w:h="16840"/>
          <w:pgMar w:top="560" w:bottom="0" w:left="320" w:right="700"/>
        </w:sectPr>
      </w:pPr>
      <w:rPr/>
    </w:p>
    <w:p>
      <w:pPr>
        <w:spacing w:before="0" w:after="0" w:line="333" w:lineRule="exact"/>
        <w:ind w:left="40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  <w:position w:val="1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  <w:position w:val="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  <w:position w:val="1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oud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1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o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3" w:after="0" w:line="236" w:lineRule="auto"/>
        <w:ind w:left="40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announ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&amp;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Jim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Nune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ibu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7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‘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2"/>
          <w:w w:val="100"/>
        </w:rPr>
        <w:t>h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loss: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wh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2"/>
          <w:w w:val="100"/>
        </w:rPr>
        <w:t>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w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needed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4"/>
          <w:w w:val="100"/>
        </w:rPr>
        <w:t>k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o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boo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1" w:after="0" w:line="239" w:lineRule="auto"/>
        <w:ind w:left="400" w:right="6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outinely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onsulta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thalmolo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56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boo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wnloaded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5408F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5408F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5408F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5408F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5408F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5408F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5408F"/>
          <w:spacing w:val="0"/>
          <w:w w:val="100"/>
        </w:rPr>
        <w:t>.vision/ne</w:t>
      </w:r>
      <w:r>
        <w:rPr>
          <w:rFonts w:ascii="Myriad Pro" w:hAnsi="Myriad Pro" w:cs="Myriad Pro" w:eastAsia="Myriad Pro"/>
          <w:sz w:val="32"/>
          <w:szCs w:val="32"/>
          <w:color w:val="25408F"/>
          <w:spacing w:val="-2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5408F"/>
          <w:spacing w:val="0"/>
          <w:w w:val="100"/>
        </w:rPr>
        <w:t>s/</w:t>
      </w:r>
      <w:r>
        <w:rPr>
          <w:rFonts w:ascii="Myriad Pro" w:hAnsi="Myriad Pro" w:cs="Myriad Pro" w:eastAsia="Myriad Pro"/>
          <w:sz w:val="32"/>
          <w:szCs w:val="32"/>
          <w:color w:val="25408F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5408F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5408F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5408F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5408F"/>
          <w:spacing w:val="0"/>
          <w:w w:val="100"/>
        </w:rPr>
        <w:t>-loss</w:t>
      </w:r>
      <w:r>
        <w:rPr>
          <w:rFonts w:ascii="Myriad Pro" w:hAnsi="Myriad Pro" w:cs="Myriad Pro" w:eastAsia="Myriad Pro"/>
          <w:sz w:val="32"/>
          <w:szCs w:val="32"/>
          <w:color w:val="25408F"/>
          <w:spacing w:val="-2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5408F"/>
          <w:spacing w:val="0"/>
          <w:w w:val="100"/>
        </w:rPr>
        <w:t>wh</w:t>
      </w:r>
      <w:r>
        <w:rPr>
          <w:rFonts w:ascii="Myriad Pro" w:hAnsi="Myriad Pro" w:cs="Myriad Pro" w:eastAsia="Myriad Pro"/>
          <w:sz w:val="32"/>
          <w:szCs w:val="32"/>
          <w:color w:val="25408F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5408F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5408F"/>
          <w:spacing w:val="-2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5408F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5408F"/>
          <w:spacing w:val="0"/>
          <w:w w:val="100"/>
        </w:rPr>
        <w:t>ou-need-</w:t>
      </w:r>
      <w:r>
        <w:rPr>
          <w:rFonts w:ascii="Myriad Pro" w:hAnsi="Myriad Pro" w:cs="Myriad Pro" w:eastAsia="Myriad Pro"/>
          <w:sz w:val="32"/>
          <w:szCs w:val="32"/>
          <w:color w:val="25408F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5408F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5408F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5408F"/>
          <w:spacing w:val="-12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5408F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-7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docume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4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ioneer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2016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ondon.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included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family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on: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00" w:right="-6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emotional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56" w:after="0" w:line="240" w:lineRule="auto"/>
        <w:ind w:left="40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53" w:after="0" w:line="384" w:lineRule="exact"/>
        <w:ind w:left="760" w:right="20" w:firstLine="-36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3.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Explaining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tific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(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VI)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410" w:lineRule="exact"/>
        <w:ind w:left="633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L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ega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6"/>
          <w:w w:val="100"/>
        </w:rPr>
        <w:t>c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1"/>
          <w:w w:val="100"/>
        </w:rPr>
        <w:t>G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i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5"/>
          <w:w w:val="100"/>
        </w:rPr>
        <w:t>f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Upd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0" w:after="0" w:line="333" w:lineRule="exact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4.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2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1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1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means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  <w:position w:val="1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1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position w:val="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  <w:position w:val="1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educ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1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tion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316" w:right="2975"/>
        <w:jc w:val="center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aining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53" w:after="0" w:line="384" w:lineRule="exact"/>
        <w:ind w:left="360" w:right="283" w:firstLine="-36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5.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benefits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titled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59" w:after="0" w:line="240" w:lineRule="auto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6.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tips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56" w:after="0" w:line="240" w:lineRule="auto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7.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4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under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quali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53" w:after="0" w:line="384" w:lineRule="exact"/>
        <w:ind w:left="360" w:right="554" w:firstLine="-36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8.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700"/>
          <w:cols w:num="2" w:equalWidth="0">
            <w:col w:w="5351" w:space="509"/>
            <w:col w:w="5040"/>
          </w:cols>
        </w:sectPr>
      </w:pPr>
      <w:rPr/>
    </w:p>
    <w:p>
      <w:pPr>
        <w:spacing w:before="51" w:after="0" w:line="384" w:lineRule="exact"/>
        <w:ind w:left="513" w:right="24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68" coordorigin="0,0" coordsize="11906,16838">
            <v:group style="position:absolute;left:10654;top:407;width:1251;height:15864" coordorigin="10654,407" coordsize="1251,15864">
              <v:shape style="position:absolute;left:10654;top:407;width:1251;height:15864" coordorigin="10654,407" coordsize="1251,15864" path="m10894,407l10819,407,10738,413,10679,443,10657,515,10654,608,10654,16071,10655,16137,10665,16206,10703,16254,10762,16268,11906,16271,11906,407,10894,407e" filled="t" fillcolor="#FFFFFF" stroked="f">
                <v:path arrowok="t"/>
                <v:fill/>
              </v:shape>
            </v:group>
            <v:group style="position:absolute;left:0;top:567;width:567;height:15704" coordorigin="0,567" coordsize="567,15704">
              <v:shape style="position:absolute;left:0;top:567;width:567;height:15704" coordorigin="0,567" coordsize="567,15704" path="m0,16271l567,16271,567,567,0,567,0,16271xe" filled="t" fillcolor="#FFF200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FFF200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608,16271,11885,16270,11906,16270,11906,408,11884,407,647,407e" filled="t" fillcolor="#FFFFFF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FFF200" stroked="f">
                <v:path arrowok="t"/>
                <v:fill/>
              </v:shape>
            </v:group>
            <v:group style="position:absolute;left:720;top:10832;width:10465;height:5091" coordorigin="720,10832" coordsize="10465,5091">
              <v:shape style="position:absolute;left:720;top:10832;width:10465;height:5091" coordorigin="720,10832" coordsize="10465,5091" path="m960,10832l885,10833,804,10838,745,10868,723,10940,720,11032,720,15723,720,15758,726,15839,756,15898,828,15920,921,15923,11021,15923,11101,15917,11161,15887,11182,15815,11185,15723,11185,11032,11185,10997,11179,10916,11150,10857,11078,10835,960,10832e" filled="t" fillcolor="#FFF200" stroked="f">
                <v:path arrowok="t"/>
                <v:fill/>
              </v:shape>
            </v:group>
            <w10:wrap type="none"/>
          </v:group>
        </w:pic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announ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notific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substa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lega</w:t>
      </w:r>
      <w:r>
        <w:rPr>
          <w:rFonts w:ascii="Myriad Pro" w:hAnsi="Myriad Pro" w:cs="Myriad Pro" w:eastAsia="Myriad Pro"/>
          <w:sz w:val="32"/>
          <w:szCs w:val="32"/>
          <w:color w:val="231F20"/>
          <w:spacing w:val="6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edition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magazin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56" w:after="0" w:line="384" w:lineRule="exact"/>
        <w:ind w:left="513" w:right="13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z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finalised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0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onfi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amou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summe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opping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planning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eloping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include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staf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-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trus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plannin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maximum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benefit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513" w:right="117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look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good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9" w:after="0" w:line="240" w:lineRule="auto"/>
        <w:ind w:left="10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6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700"/>
        </w:sectPr>
      </w:pPr>
      <w:rPr/>
    </w:p>
    <w:p>
      <w:pPr>
        <w:spacing w:before="33" w:after="0" w:line="240" w:lineRule="auto"/>
        <w:ind w:left="10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8"/>
          <w:w w:val="100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ou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2"/>
          <w:w w:val="100"/>
        </w:rPr>
        <w:t>S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ai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d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...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4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5"/>
          <w:w w:val="100"/>
        </w:rPr>
        <w:t>W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1"/>
          <w:w w:val="100"/>
        </w:rPr>
        <w:t>D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i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d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...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left="100" w:right="-1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thoug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good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0" w:right="16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esponded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ommend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tions: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84" w:lineRule="exact"/>
        <w:ind w:left="100" w:right="776"/>
        <w:jc w:val="both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Suggestion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tables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mix.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0" w:right="23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5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eption.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enue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12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Suggestion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5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study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session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ning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7" w:lineRule="exact"/>
        <w:ind w:left="100" w:right="-8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5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54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upon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equest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22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Suggestion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7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‘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phones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0" w:right="50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5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phones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loo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chasing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demonst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models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10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Suggestion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aining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gaps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eers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0" w:right="47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5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5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eloped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aining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amme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55" w:after="0" w:line="384" w:lineRule="exact"/>
        <w:ind w:right="68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VS;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oss;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Guiding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egua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52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Suggestion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desc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iptions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essible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tivities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choos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5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desc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iptions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ebsi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aining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sessions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702"/>
        <w:jc w:val="both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Suggestion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5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tivities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ibu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73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5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5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ommunic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keep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35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Suggestion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Club/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ocial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tivities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ounger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56" w:after="0" w:line="384" w:lineRule="exact"/>
        <w:ind w:right="64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5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5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lik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egy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going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323"/>
        <w:jc w:val="both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thank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ibu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both"/>
        <w:spacing w:after="0"/>
        <w:sectPr>
          <w:pgSz w:w="11920" w:h="16840"/>
          <w:pgMar w:top="580" w:bottom="0" w:left="620" w:right="320"/>
          <w:cols w:num="2" w:equalWidth="0">
            <w:col w:w="5106" w:space="453"/>
            <w:col w:w="542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67" coordorigin="0,0" coordsize="11906,16838">
            <v:group style="position:absolute;left:11339;top:567;width:567;height:15704" coordorigin="11339,567" coordsize="567,15704">
              <v:shape style="position:absolute;left:11339;top:567;width:567;height:15704" coordorigin="11339,567" coordsize="567,15704" path="m11339,16271l11906,16271,11906,567,11339,567,11339,16271xe" filled="t" fillcolor="#FFF200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FFF200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FFF200" stroked="f">
                <v:path arrowok="t"/>
                <v:fill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v:group style="position:absolute;left:0;top:408;width:145;height:15862" coordorigin="0,408" coordsize="145,15862">
              <v:shape style="position:absolute;left:0;top:408;width:145;height:15862" coordorigin="0,408" coordsize="145,15862" path="m0,16270l60,16265,120,16235,141,16163,145,16070,145,607,143,541,134,472,95,423,37,410,0,408,0,16270e" filled="t" fillcolor="#FFFFFF" stroked="f">
                <v:path arrowok="t"/>
                <v:fill/>
              </v:shape>
            </v:group>
            <v:group style="position:absolute;left:0;top:16271;width:2;height:567" coordorigin="0,16271" coordsize="2,567">
              <v:shape style="position:absolute;left:0;top:16271;width:2;height:567" coordorigin="0,16271" coordsize="0,567" path="m0,16271l0,16271e" filled="f" stroked="t" strokeweight=".1pt" strokecolor="#FFF2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9" w:after="0" w:line="240" w:lineRule="auto"/>
        <w:ind w:right="97"/>
        <w:jc w:val="righ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7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760" w:bottom="280" w:left="620" w:right="3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35" w:lineRule="exact"/>
        <w:ind w:left="400" w:right="-20"/>
        <w:jc w:val="left"/>
        <w:rPr>
          <w:rFonts w:ascii="Myriad Pro" w:hAnsi="Myriad Pro" w:cs="Myriad Pro" w:eastAsia="Myriad Pro"/>
          <w:sz w:val="84"/>
          <w:szCs w:val="84"/>
        </w:rPr>
      </w:pPr>
      <w:rPr/>
      <w:r>
        <w:rPr>
          <w:rFonts w:ascii="Myriad Pro" w:hAnsi="Myriad Pro" w:cs="Myriad Pro" w:eastAsia="Myriad Pro"/>
          <w:sz w:val="84"/>
          <w:szCs w:val="84"/>
          <w:color w:val="231F20"/>
          <w:spacing w:val="-6"/>
          <w:w w:val="100"/>
          <w:position w:val="2"/>
        </w:rPr>
        <w:t>E</w:t>
      </w:r>
      <w:r>
        <w:rPr>
          <w:rFonts w:ascii="Myriad Pro" w:hAnsi="Myriad Pro" w:cs="Myriad Pro" w:eastAsia="Myriad Pro"/>
          <w:sz w:val="84"/>
          <w:szCs w:val="84"/>
          <w:color w:val="231F20"/>
          <w:spacing w:val="-8"/>
          <w:w w:val="100"/>
          <w:position w:val="2"/>
        </w:rPr>
        <w:t>v</w:t>
      </w:r>
      <w:r>
        <w:rPr>
          <w:rFonts w:ascii="Myriad Pro" w:hAnsi="Myriad Pro" w:cs="Myriad Pro" w:eastAsia="Myriad Pro"/>
          <w:sz w:val="84"/>
          <w:szCs w:val="84"/>
          <w:color w:val="231F20"/>
          <w:spacing w:val="0"/>
          <w:w w:val="100"/>
          <w:position w:val="2"/>
        </w:rPr>
        <w:t>e</w:t>
      </w:r>
      <w:r>
        <w:rPr>
          <w:rFonts w:ascii="Myriad Pro" w:hAnsi="Myriad Pro" w:cs="Myriad Pro" w:eastAsia="Myriad Pro"/>
          <w:sz w:val="84"/>
          <w:szCs w:val="84"/>
          <w:color w:val="231F20"/>
          <w:spacing w:val="-3"/>
          <w:w w:val="100"/>
          <w:position w:val="2"/>
        </w:rPr>
        <w:t>n</w:t>
      </w:r>
      <w:r>
        <w:rPr>
          <w:rFonts w:ascii="Myriad Pro" w:hAnsi="Myriad Pro" w:cs="Myriad Pro" w:eastAsia="Myriad Pro"/>
          <w:sz w:val="84"/>
          <w:szCs w:val="84"/>
          <w:color w:val="231F20"/>
          <w:spacing w:val="0"/>
          <w:w w:val="100"/>
          <w:position w:val="2"/>
        </w:rPr>
        <w:t>ts</w:t>
      </w:r>
      <w:r>
        <w:rPr>
          <w:rFonts w:ascii="Myriad Pro" w:hAnsi="Myriad Pro" w:cs="Myriad Pro" w:eastAsia="Myriad Pro"/>
          <w:sz w:val="84"/>
          <w:szCs w:val="84"/>
          <w:color w:val="231F20"/>
          <w:spacing w:val="0"/>
          <w:w w:val="100"/>
          <w:position w:val="2"/>
        </w:rPr>
        <w:t> </w:t>
      </w:r>
      <w:r>
        <w:rPr>
          <w:rFonts w:ascii="Myriad Pro" w:hAnsi="Myriad Pro" w:cs="Myriad Pro" w:eastAsia="Myriad Pro"/>
          <w:sz w:val="84"/>
          <w:szCs w:val="84"/>
          <w:color w:val="231F20"/>
          <w:spacing w:val="3"/>
          <w:w w:val="100"/>
          <w:position w:val="2"/>
        </w:rPr>
        <w:t>R</w:t>
      </w:r>
      <w:r>
        <w:rPr>
          <w:rFonts w:ascii="Myriad Pro" w:hAnsi="Myriad Pro" w:cs="Myriad Pro" w:eastAsia="Myriad Pro"/>
          <w:sz w:val="84"/>
          <w:szCs w:val="84"/>
          <w:color w:val="231F20"/>
          <w:spacing w:val="0"/>
          <w:w w:val="100"/>
          <w:position w:val="2"/>
        </w:rPr>
        <w:t>ound-Up</w:t>
      </w:r>
      <w:r>
        <w:rPr>
          <w:rFonts w:ascii="Myriad Pro" w:hAnsi="Myriad Pro" w:cs="Myriad Pro" w:eastAsia="Myriad Pro"/>
          <w:sz w:val="84"/>
          <w:szCs w:val="84"/>
          <w:color w:val="000000"/>
          <w:spacing w:val="0"/>
          <w:w w:val="100"/>
          <w:position w:val="0"/>
        </w:rPr>
      </w:r>
    </w:p>
    <w:p>
      <w:pPr>
        <w:spacing w:before="0" w:after="0" w:line="449" w:lineRule="exact"/>
        <w:ind w:left="40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5"/>
          <w:w w:val="100"/>
          <w:position w:val="-1"/>
        </w:rPr>
        <w:t>W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9"/>
          <w:w w:val="100"/>
          <w:position w:val="-1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wickshi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  <w:position w:val="-1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4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9"/>
          <w:w w:val="100"/>
          <w:position w:val="-1"/>
        </w:rPr>
        <w:t>V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ision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ta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"/>
          <w:w w:val="100"/>
          <w:position w:val="-1"/>
        </w:rPr>
        <w:t>k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es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on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the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4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5"/>
          <w:w w:val="100"/>
          <w:position w:val="-1"/>
        </w:rPr>
        <w:t>W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olf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Run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1560" w:bottom="0" w:left="320" w:right="640"/>
        </w:sectPr>
      </w:pPr>
      <w:rPr/>
    </w:p>
    <w:p>
      <w:pPr>
        <w:spacing w:before="6" w:after="0" w:line="384" w:lineRule="exact"/>
        <w:ind w:left="400" w:right="-6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813.544006pt;width:595.275pt;height:28.346pt;mso-position-horizontal-relative:page;mso-position-vertical-relative:page;z-index:-2766" type="#_x0000_t202" filled="f" stroked="f">
            <v:textbox inset="0,0,0,0">
              <w:txbxContent>
                <w:p>
                  <w:pPr>
                    <w:spacing w:before="0" w:after="0" w:line="318" w:lineRule="exact"/>
                    <w:ind w:left="737" w:right="-20"/>
                    <w:jc w:val="left"/>
                    <w:rPr>
                      <w:rFonts w:ascii="Minion Pro" w:hAnsi="Minion Pro" w:cs="Minion Pro" w:eastAsia="Minion Pro"/>
                      <w:sz w:val="24"/>
                      <w:szCs w:val="24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231F20"/>
                      <w:spacing w:val="0"/>
                      <w:w w:val="100"/>
                      <w:position w:val="2"/>
                    </w:rPr>
                    <w:t>8</w:t>
                  </w:r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765" coordorigin="0,0" coordsize="11906,16838">
            <v:group style="position:absolute;left:0;top:0;width:11735;height:567" coordorigin="0,0" coordsize="11735,567">
              <v:shape style="position:absolute;left:0;top:0;width:11735;height:567" coordorigin="0,0" coordsize="11735,567" path="m0,567l11735,567,11735,0,0,0,0,567xe" filled="t" fillcolor="#40AD49" stroked="f">
                <v:path arrowok="t"/>
                <v:fill/>
              </v:shape>
            </v:group>
            <v:group style="position:absolute;left:0;top:567;width:624;height:15704" coordorigin="0,567" coordsize="624,15704">
              <v:shape style="position:absolute;left:0;top:567;width:624;height:15704" coordorigin="0,567" coordsize="624,15704" path="m0,16271l624,16271,624,567,0,567,0,16271xe" filled="t" fillcolor="#40AD49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40AD49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11906,16271,11906,407,647,407e" filled="t" fillcolor="#FFFFFF" stroked="f">
                <v:path arrowok="t"/>
                <v:fill/>
              </v:shape>
            </v:group>
            <v:group style="position:absolute;left:0;top:16271;width:11735;height:567" coordorigin="0,16271" coordsize="11735,567">
              <v:shape style="position:absolute;left:0;top:16271;width:11735;height:567" coordorigin="0,16271" coordsize="11735,567" path="m0,16838l11735,16838,11735,16271,0,16271,0,16838xe" filled="t" fillcolor="#40AD49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40AD49" stroked="f">
                <v:path arrowok="t"/>
                <v:fill/>
              </v:shape>
            </v:group>
            <v:group style="position:absolute;left:10654;top:407;width:1251;height:15864" coordorigin="10654,407" coordsize="1251,15864">
              <v:shape style="position:absolute;left:10654;top:407;width:1251;height:15864" coordorigin="10654,407" coordsize="1251,15864" path="m10894,407l10819,407,10738,413,10679,443,10657,515,10654,608,10654,16071,10655,16137,10665,16206,10703,16254,10762,16268,11906,16271,11906,407,10894,407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eekend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5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  <w:position w:val="11"/>
        </w:rPr>
        <w:t>th</w:t>
      </w:r>
      <w:r>
        <w:rPr>
          <w:rFonts w:ascii="Myriad Pro" w:hAnsi="Myriad Pro" w:cs="Myriad Pro" w:eastAsia="Myriad Pro"/>
          <w:sz w:val="18"/>
          <w:szCs w:val="18"/>
          <w:color w:val="231F20"/>
          <w:spacing w:val="35"/>
          <w:w w:val="100"/>
          <w:position w:val="1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6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  <w:position w:val="11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  <w:position w:val="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ep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ember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aise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money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  <w:position w:val="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cha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position w:val="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  <w:position w:val="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aise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eness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loss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  <w:position w:val="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  <w:position w:val="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  <w:position w:val="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6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decision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submit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Hobden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eer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-3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6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10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ouise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Jelle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ewi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Ebo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Rush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kell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famous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10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(and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under)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obstacles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5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plans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ogether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8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6" w:after="0" w:line="384" w:lineRule="exact"/>
        <w:ind w:right="19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run.</w:t>
      </w:r>
      <w:r>
        <w:rPr>
          <w:rFonts w:ascii="Myriad Pro" w:hAnsi="Myriad Pro" w:cs="Myriad Pro" w:eastAsia="Myriad Pro"/>
          <w:sz w:val="32"/>
          <w:szCs w:val="32"/>
          <w:color w:val="231F20"/>
          <w:spacing w:val="41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“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obje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firstly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2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funds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”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33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wish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sponsor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please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360" w:right="278" w:firstLine="-360"/>
        <w:jc w:val="left"/>
        <w:tabs>
          <w:tab w:pos="3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sponsor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Club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2" w:after="0" w:line="240" w:lineRule="auto"/>
        <w:ind w:right="-20"/>
        <w:jc w:val="left"/>
        <w:tabs>
          <w:tab w:pos="3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cheque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offi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316" w:right="1730"/>
        <w:jc w:val="center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9"/>
          <w:w w:val="100"/>
        </w:rPr>
        <w:t>‘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back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360" w:right="1468" w:firstLine="-360"/>
        <w:jc w:val="left"/>
        <w:tabs>
          <w:tab w:pos="3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ivin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page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640"/>
          <w:cols w:num="2" w:equalWidth="0">
            <w:col w:w="5330" w:space="529"/>
            <w:col w:w="5101"/>
          </w:cols>
        </w:sectPr>
      </w:pPr>
      <w:rPr/>
    </w:p>
    <w:p>
      <w:pPr>
        <w:spacing w:before="26" w:after="0" w:line="240" w:lineRule="auto"/>
        <w:ind w:left="10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0"/>
          <w:w w:val="100"/>
        </w:rPr>
        <w:t>P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op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up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5"/>
          <w:w w:val="100"/>
        </w:rPr>
        <w:t>v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ts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left="100" w:right="5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hanks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ounci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0" w:right="-6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eloped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-up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aphically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isol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difficul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mainst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24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-Up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Ships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south.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4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hub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guidan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7" w:after="0" w:line="384" w:lineRule="exact"/>
        <w:ind w:right="75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demonst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equipme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65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onside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24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sessions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talked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114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111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ehabilit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join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ainin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blue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badge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87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simply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ticular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ondition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-ups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be: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680" w:bottom="0" w:left="620" w:right="320"/>
          <w:cols w:num="2" w:equalWidth="0">
            <w:col w:w="5040" w:space="520"/>
            <w:col w:w="5420"/>
          </w:cols>
        </w:sectPr>
      </w:pPr>
      <w:rPr/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813.544006pt;width:595.275pt;height:28.346pt;mso-position-horizontal-relative:page;mso-position-vertical-relative:page;z-index:-2764" type="#_x0000_t202" filled="f" stroked="f">
            <v:textbox inset="0,0,0,0">
              <w:txbxContent>
                <w:p>
                  <w:pPr>
                    <w:spacing w:before="0" w:after="0" w:line="318" w:lineRule="exact"/>
                    <w:ind w:right="660"/>
                    <w:jc w:val="right"/>
                    <w:rPr>
                      <w:rFonts w:ascii="Minion Pro" w:hAnsi="Minion Pro" w:cs="Minion Pro" w:eastAsia="Minion Pro"/>
                      <w:sz w:val="24"/>
                      <w:szCs w:val="24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231F20"/>
                      <w:spacing w:val="0"/>
                      <w:w w:val="100"/>
                      <w:position w:val="2"/>
                    </w:rPr>
                    <w:t>9</w:t>
                  </w:r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763" coordorigin="0,0" coordsize="11906,16838">
            <v:group style="position:absolute;left:11353;top:567;width:553;height:15704" coordorigin="11353,567" coordsize="553,15704">
              <v:shape style="position:absolute;left:11353;top:567;width:553;height:15704" coordorigin="11353,567" coordsize="553,15704" path="m11353,16271l11906,16271,11906,567,11353,567,11353,16271xe" filled="t" fillcolor="#40AD49" stroked="f">
                <v:path arrowok="t"/>
                <v:fill/>
              </v:shape>
            </v:group>
            <v:group style="position:absolute;left:170;top:0;width:11735;height:567" coordorigin="170,0" coordsize="11735,567">
              <v:shape style="position:absolute;left:170;top:0;width:11735;height:567" coordorigin="170,0" coordsize="11735,567" path="m170,567l11905,567,11905,0,170,0,170,567xe" filled="t" fillcolor="#40AD49" stroked="f">
                <v:path arrowok="t"/>
                <v:fill/>
              </v:shape>
            </v:group>
            <v:group style="position:absolute;left:0;top:0;width:170;height:567" coordorigin="0,0" coordsize="170,567">
              <v:shape style="position:absolute;left:0;top:0;width:170;height:567" coordorigin="0,0" coordsize="170,567" path="m0,567l170,567,170,0,0,0,0,567e" filled="t" fillcolor="#40AD49" stroked="f">
                <v:path arrowok="t"/>
                <v:fill/>
              </v:shape>
            </v:group>
            <v:group style="position:absolute;left:0;top:407;width:1247;height:15864" coordorigin="0,407" coordsize="1247,15864">
              <v:shape style="position:absolute;left:0;top:407;width:1247;height:15864" coordorigin="0,407" coordsize="1247,15864" path="m0,16271l1082,16270,1163,16265,1222,16235,1244,16163,1247,16070,1247,607,1246,541,1237,472,1198,423,1139,410,0,407,0,16271e" filled="t" fillcolor="#FFFFFF" stroked="f">
                <v:path arrowok="t"/>
                <v:fill/>
              </v:shape>
            </v:group>
            <v:group style="position:absolute;left:170;top:16271;width:11735;height:567" coordorigin="170,16271" coordsize="11735,567">
              <v:shape style="position:absolute;left:170;top:16271;width:11735;height:567" coordorigin="170,16271" coordsize="11735,567" path="m170,16838l11905,16838,11905,16271,170,16271,170,16838xe" filled="t" fillcolor="#40AD49" stroked="f">
                <v:path arrowok="t"/>
                <v:fill/>
              </v:shape>
            </v:group>
            <v:group style="position:absolute;left:0;top:16271;width:170;height:567" coordorigin="0,16271" coordsize="170,567">
              <v:shape style="position:absolute;left:0;top:16271;width:170;height:567" coordorigin="0,16271" coordsize="170,567" path="m0,16838l170,16838,170,16271,0,16271,0,16838e" filled="t" fillcolor="#40AD49" stroked="f">
                <v:path arrowok="t"/>
                <v:fill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v:group style="position:absolute;left:6184;top:12746;width:4997;height:3367" coordorigin="6184,12746" coordsize="4997,3367">
              <v:shape style="position:absolute;left:6184;top:12746;width:4997;height:3367" coordorigin="6184,12746" coordsize="4997,3367" path="m6424,12746l6349,12747,6268,12753,6209,12782,6187,12854,6184,12946,6184,15913,6185,15948,6190,16029,6220,16088,6292,16110,6385,16113,11016,16113,11097,16107,11156,16077,11178,16005,11181,15913,11181,12946,11181,12911,11175,12831,11145,12771,11073,12750,6424,12746e" filled="t" fillcolor="#FFF200" stroked="f">
                <v:path arrowok="t"/>
                <v:fill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0" w:type="dxa"/>
      </w:tblPr>
      <w:tblGrid/>
      <w:tr>
        <w:trPr>
          <w:trHeight w:val="460" w:hRule="exact"/>
        </w:trPr>
        <w:tc>
          <w:tcPr>
            <w:tcW w:w="1793" w:type="dxa"/>
            <w:tcBorders>
              <w:top w:val="single" w:sz="8.000097" w:space="0" w:color="231F20"/>
              <w:bottom w:val="single" w:sz="8.000097" w:space="0" w:color="231F20"/>
              <w:left w:val="single" w:sz="8" w:space="0" w:color="231F20"/>
              <w:right w:val="single" w:sz="8.000042" w:space="0" w:color="231F20"/>
            </w:tcBorders>
          </w:tcPr>
          <w:p>
            <w:pPr>
              <w:spacing w:before="0" w:after="0" w:line="440" w:lineRule="exact"/>
              <w:ind w:left="70" w:right="-20"/>
              <w:jc w:val="left"/>
              <w:rPr>
                <w:rFonts w:ascii="Myriad Pro Light" w:hAnsi="Myriad Pro Light" w:cs="Myriad Pro Light" w:eastAsia="Myriad Pro Light"/>
                <w:sz w:val="40"/>
                <w:szCs w:val="40"/>
              </w:rPr>
            </w:pPr>
            <w:rPr/>
            <w:r>
              <w:rPr>
                <w:rFonts w:ascii="Myriad Pro Light" w:hAnsi="Myriad Pro Light" w:cs="Myriad Pro Light" w:eastAsia="Myriad Pro Light"/>
                <w:sz w:val="40"/>
                <w:szCs w:val="40"/>
                <w:color w:val="231F20"/>
                <w:spacing w:val="-31"/>
                <w:w w:val="100"/>
                <w:position w:val="-2"/>
              </w:rPr>
              <w:t>T</w:t>
            </w:r>
            <w:r>
              <w:rPr>
                <w:rFonts w:ascii="Myriad Pro Light" w:hAnsi="Myriad Pro Light" w:cs="Myriad Pro Light" w:eastAsia="Myriad Pro Light"/>
                <w:sz w:val="40"/>
                <w:szCs w:val="40"/>
                <w:color w:val="231F20"/>
                <w:spacing w:val="-3"/>
                <w:w w:val="100"/>
                <w:position w:val="-2"/>
              </w:rPr>
              <w:t>o</w:t>
            </w:r>
            <w:r>
              <w:rPr>
                <w:rFonts w:ascii="Myriad Pro Light" w:hAnsi="Myriad Pro Light" w:cs="Myriad Pro Light" w:eastAsia="Myriad Pro Light"/>
                <w:sz w:val="40"/>
                <w:szCs w:val="40"/>
                <w:color w:val="231F20"/>
                <w:spacing w:val="0"/>
                <w:w w:val="100"/>
                <w:position w:val="-2"/>
              </w:rPr>
              <w:t>wn</w:t>
            </w:r>
            <w:r>
              <w:rPr>
                <w:rFonts w:ascii="Myriad Pro Light" w:hAnsi="Myriad Pro Light" w:cs="Myriad Pro Light" w:eastAsia="Myriad Pro Light"/>
                <w:sz w:val="40"/>
                <w:szCs w:val="4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394" w:type="dxa"/>
            <w:tcBorders>
              <w:top w:val="single" w:sz="8.000097" w:space="0" w:color="231F20"/>
              <w:bottom w:val="single" w:sz="8.000097" w:space="0" w:color="231F20"/>
              <w:left w:val="single" w:sz="8.000042" w:space="0" w:color="231F20"/>
              <w:right w:val="single" w:sz="8.000714" w:space="0" w:color="231F20"/>
            </w:tcBorders>
          </w:tcPr>
          <w:p>
            <w:pPr>
              <w:spacing w:before="0" w:after="0" w:line="440" w:lineRule="exact"/>
              <w:ind w:left="70" w:right="-20"/>
              <w:jc w:val="left"/>
              <w:rPr>
                <w:rFonts w:ascii="Myriad Pro Light" w:hAnsi="Myriad Pro Light" w:cs="Myriad Pro Light" w:eastAsia="Myriad Pro Light"/>
                <w:sz w:val="40"/>
                <w:szCs w:val="40"/>
              </w:rPr>
            </w:pPr>
            <w:rPr/>
            <w:r>
              <w:rPr>
                <w:rFonts w:ascii="Myriad Pro Light" w:hAnsi="Myriad Pro Light" w:cs="Myriad Pro Light" w:eastAsia="Myriad Pro Light"/>
                <w:sz w:val="40"/>
                <w:szCs w:val="40"/>
                <w:color w:val="231F20"/>
                <w:spacing w:val="-15"/>
                <w:w w:val="100"/>
                <w:position w:val="-2"/>
              </w:rPr>
              <w:t>V</w:t>
            </w:r>
            <w:r>
              <w:rPr>
                <w:rFonts w:ascii="Myriad Pro Light" w:hAnsi="Myriad Pro Light" w:cs="Myriad Pro Light" w:eastAsia="Myriad Pro Light"/>
                <w:sz w:val="40"/>
                <w:szCs w:val="40"/>
                <w:color w:val="231F20"/>
                <w:spacing w:val="0"/>
                <w:w w:val="100"/>
                <w:position w:val="-2"/>
              </w:rPr>
              <w:t>enue</w:t>
            </w:r>
            <w:r>
              <w:rPr>
                <w:rFonts w:ascii="Myriad Pro Light" w:hAnsi="Myriad Pro Light" w:cs="Myriad Pro Light" w:eastAsia="Myriad Pro Light"/>
                <w:sz w:val="40"/>
                <w:szCs w:val="4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30" w:type="dxa"/>
            <w:tcBorders>
              <w:top w:val="single" w:sz="8.000097" w:space="0" w:color="231F20"/>
              <w:bottom w:val="single" w:sz="8.000097" w:space="0" w:color="231F20"/>
              <w:left w:val="single" w:sz="8.000714" w:space="0" w:color="231F20"/>
              <w:right w:val="single" w:sz="8.000167" w:space="0" w:color="231F20"/>
            </w:tcBorders>
          </w:tcPr>
          <w:p>
            <w:pPr>
              <w:spacing w:before="0" w:after="0" w:line="440" w:lineRule="exact"/>
              <w:ind w:left="70" w:right="-20"/>
              <w:jc w:val="left"/>
              <w:rPr>
                <w:rFonts w:ascii="Myriad Pro Light" w:hAnsi="Myriad Pro Light" w:cs="Myriad Pro Light" w:eastAsia="Myriad Pro Light"/>
                <w:sz w:val="40"/>
                <w:szCs w:val="40"/>
              </w:rPr>
            </w:pPr>
            <w:rPr/>
            <w:r>
              <w:rPr>
                <w:rFonts w:ascii="Myriad Pro Light" w:hAnsi="Myriad Pro Light" w:cs="Myriad Pro Light" w:eastAsia="Myriad Pro Light"/>
                <w:sz w:val="40"/>
                <w:szCs w:val="40"/>
                <w:color w:val="231F20"/>
                <w:spacing w:val="0"/>
                <w:w w:val="100"/>
                <w:position w:val="-2"/>
              </w:rPr>
              <w:t>D</w:t>
            </w:r>
            <w:r>
              <w:rPr>
                <w:rFonts w:ascii="Myriad Pro Light" w:hAnsi="Myriad Pro Light" w:cs="Myriad Pro Light" w:eastAsia="Myriad Pro Light"/>
                <w:sz w:val="40"/>
                <w:szCs w:val="40"/>
                <w:color w:val="231F20"/>
                <w:spacing w:val="-2"/>
                <w:w w:val="100"/>
                <w:position w:val="-2"/>
              </w:rPr>
              <w:t>ate</w:t>
            </w:r>
            <w:r>
              <w:rPr>
                <w:rFonts w:ascii="Myriad Pro Light" w:hAnsi="Myriad Pro Light" w:cs="Myriad Pro Light" w:eastAsia="Myriad Pro Light"/>
                <w:sz w:val="40"/>
                <w:szCs w:val="4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360" w:type="dxa"/>
            <w:tcBorders>
              <w:top w:val="single" w:sz="8.000097" w:space="0" w:color="231F20"/>
              <w:bottom w:val="single" w:sz="8.000097" w:space="0" w:color="231F20"/>
              <w:left w:val="single" w:sz="8.000167" w:space="0" w:color="231F20"/>
              <w:right w:val="single" w:sz="8.00041" w:space="0" w:color="231F20"/>
            </w:tcBorders>
          </w:tcPr>
          <w:p>
            <w:pPr>
              <w:spacing w:before="0" w:after="0" w:line="440" w:lineRule="exact"/>
              <w:ind w:left="70" w:right="-20"/>
              <w:jc w:val="left"/>
              <w:rPr>
                <w:rFonts w:ascii="Myriad Pro Light" w:hAnsi="Myriad Pro Light" w:cs="Myriad Pro Light" w:eastAsia="Myriad Pro Light"/>
                <w:sz w:val="40"/>
                <w:szCs w:val="40"/>
              </w:rPr>
            </w:pPr>
            <w:rPr/>
            <w:r>
              <w:rPr>
                <w:rFonts w:ascii="Myriad Pro Light" w:hAnsi="Myriad Pro Light" w:cs="Myriad Pro Light" w:eastAsia="Myriad Pro Light"/>
                <w:sz w:val="40"/>
                <w:szCs w:val="40"/>
                <w:color w:val="231F20"/>
                <w:spacing w:val="-7"/>
                <w:w w:val="100"/>
                <w:position w:val="-2"/>
              </w:rPr>
              <w:t>T</w:t>
            </w:r>
            <w:r>
              <w:rPr>
                <w:rFonts w:ascii="Myriad Pro Light" w:hAnsi="Myriad Pro Light" w:cs="Myriad Pro Light" w:eastAsia="Myriad Pro Light"/>
                <w:sz w:val="40"/>
                <w:szCs w:val="40"/>
                <w:color w:val="231F20"/>
                <w:spacing w:val="0"/>
                <w:w w:val="100"/>
                <w:position w:val="-2"/>
              </w:rPr>
              <w:t>ime</w:t>
            </w:r>
            <w:r>
              <w:rPr>
                <w:rFonts w:ascii="Myriad Pro Light" w:hAnsi="Myriad Pro Light" w:cs="Myriad Pro Light" w:eastAsia="Myriad Pro Light"/>
                <w:sz w:val="40"/>
                <w:szCs w:val="4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400" w:hRule="exact"/>
        </w:trPr>
        <w:tc>
          <w:tcPr>
            <w:tcW w:w="1793" w:type="dxa"/>
            <w:tcBorders>
              <w:top w:val="single" w:sz="8.000097" w:space="0" w:color="231F20"/>
              <w:bottom w:val="single" w:sz="8.000097" w:space="0" w:color="231F20"/>
              <w:left w:val="single" w:sz="8" w:space="0" w:color="231F20"/>
              <w:right w:val="single" w:sz="8.000042" w:space="0" w:color="231F20"/>
            </w:tcBorders>
          </w:tcPr>
          <w:p>
            <w:pPr/>
            <w:rPr/>
          </w:p>
        </w:tc>
        <w:tc>
          <w:tcPr>
            <w:tcW w:w="4394" w:type="dxa"/>
            <w:tcBorders>
              <w:top w:val="single" w:sz="8.000097" w:space="0" w:color="231F20"/>
              <w:bottom w:val="single" w:sz="8.000097" w:space="0" w:color="231F20"/>
              <w:left w:val="single" w:sz="8.000042" w:space="0" w:color="231F20"/>
              <w:right w:val="single" w:sz="8.000714" w:space="0" w:color="231F20"/>
            </w:tcBorders>
          </w:tcPr>
          <w:p>
            <w:pPr/>
            <w:rPr/>
          </w:p>
        </w:tc>
        <w:tc>
          <w:tcPr>
            <w:tcW w:w="1930" w:type="dxa"/>
            <w:tcBorders>
              <w:top w:val="single" w:sz="8.000097" w:space="0" w:color="231F20"/>
              <w:bottom w:val="single" w:sz="8.000097" w:space="0" w:color="231F20"/>
              <w:left w:val="single" w:sz="8.000714" w:space="0" w:color="231F20"/>
              <w:right w:val="single" w:sz="8.000167" w:space="0" w:color="231F20"/>
            </w:tcBorders>
          </w:tcPr>
          <w:p>
            <w:pPr/>
            <w:rPr/>
          </w:p>
        </w:tc>
        <w:tc>
          <w:tcPr>
            <w:tcW w:w="2360" w:type="dxa"/>
            <w:tcBorders>
              <w:top w:val="single" w:sz="8.000097" w:space="0" w:color="231F20"/>
              <w:bottom w:val="single" w:sz="8.000097" w:space="0" w:color="231F20"/>
              <w:left w:val="single" w:sz="8.000167" w:space="0" w:color="231F20"/>
              <w:right w:val="single" w:sz="8.00041" w:space="0" w:color="231F20"/>
            </w:tcBorders>
          </w:tcPr>
          <w:p>
            <w:pPr>
              <w:spacing w:before="5" w:after="0" w:line="375" w:lineRule="exact"/>
              <w:ind w:left="70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10am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-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12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noon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400" w:hRule="exact"/>
        </w:trPr>
        <w:tc>
          <w:tcPr>
            <w:tcW w:w="1793" w:type="dxa"/>
            <w:tcBorders>
              <w:top w:val="single" w:sz="8.000097" w:space="0" w:color="231F20"/>
              <w:bottom w:val="single" w:sz="8.000097" w:space="0" w:color="231F20"/>
              <w:left w:val="single" w:sz="8" w:space="0" w:color="231F20"/>
              <w:right w:val="single" w:sz="8.000042" w:space="0" w:color="231F20"/>
            </w:tcBorders>
          </w:tcPr>
          <w:p>
            <w:pPr/>
            <w:rPr/>
          </w:p>
        </w:tc>
        <w:tc>
          <w:tcPr>
            <w:tcW w:w="4394" w:type="dxa"/>
            <w:tcBorders>
              <w:top w:val="single" w:sz="8.000097" w:space="0" w:color="231F20"/>
              <w:bottom w:val="single" w:sz="8.000097" w:space="0" w:color="231F20"/>
              <w:left w:val="single" w:sz="8.000042" w:space="0" w:color="231F20"/>
              <w:right w:val="single" w:sz="8.000714" w:space="0" w:color="231F20"/>
            </w:tcBorders>
          </w:tcPr>
          <w:p>
            <w:pPr/>
            <w:rPr/>
          </w:p>
        </w:tc>
        <w:tc>
          <w:tcPr>
            <w:tcW w:w="1930" w:type="dxa"/>
            <w:tcBorders>
              <w:top w:val="single" w:sz="8.000097" w:space="0" w:color="231F20"/>
              <w:bottom w:val="single" w:sz="8.000097" w:space="0" w:color="231F20"/>
              <w:left w:val="single" w:sz="8.000714" w:space="0" w:color="231F20"/>
              <w:right w:val="single" w:sz="8.000167" w:space="0" w:color="231F20"/>
            </w:tcBorders>
          </w:tcPr>
          <w:p>
            <w:pPr/>
            <w:rPr/>
          </w:p>
        </w:tc>
        <w:tc>
          <w:tcPr>
            <w:tcW w:w="2360" w:type="dxa"/>
            <w:tcBorders>
              <w:top w:val="single" w:sz="8.000097" w:space="0" w:color="231F20"/>
              <w:bottom w:val="single" w:sz="8.000097" w:space="0" w:color="231F20"/>
              <w:left w:val="single" w:sz="8.000167" w:space="0" w:color="231F20"/>
              <w:right w:val="single" w:sz="8.00041" w:space="0" w:color="231F20"/>
            </w:tcBorders>
          </w:tcPr>
          <w:p>
            <w:pPr>
              <w:spacing w:before="5" w:after="0" w:line="375" w:lineRule="exact"/>
              <w:ind w:left="206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2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pm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51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-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13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4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pm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400" w:hRule="exact"/>
        </w:trPr>
        <w:tc>
          <w:tcPr>
            <w:tcW w:w="1793" w:type="dxa"/>
            <w:tcBorders>
              <w:top w:val="single" w:sz="8.000097" w:space="0" w:color="231F20"/>
              <w:bottom w:val="single" w:sz="8.000097" w:space="0" w:color="231F20"/>
              <w:left w:val="single" w:sz="8" w:space="0" w:color="231F20"/>
              <w:right w:val="single" w:sz="8.000042" w:space="0" w:color="231F20"/>
            </w:tcBorders>
          </w:tcPr>
          <w:p>
            <w:pPr/>
            <w:rPr/>
          </w:p>
        </w:tc>
        <w:tc>
          <w:tcPr>
            <w:tcW w:w="4394" w:type="dxa"/>
            <w:tcBorders>
              <w:top w:val="single" w:sz="8.000097" w:space="0" w:color="231F20"/>
              <w:bottom w:val="single" w:sz="8.000097" w:space="0" w:color="231F20"/>
              <w:left w:val="single" w:sz="8.000042" w:space="0" w:color="231F20"/>
              <w:right w:val="single" w:sz="8.000714" w:space="0" w:color="231F20"/>
            </w:tcBorders>
          </w:tcPr>
          <w:p>
            <w:pPr/>
            <w:rPr/>
          </w:p>
        </w:tc>
        <w:tc>
          <w:tcPr>
            <w:tcW w:w="1930" w:type="dxa"/>
            <w:tcBorders>
              <w:top w:val="single" w:sz="8.000097" w:space="0" w:color="231F20"/>
              <w:bottom w:val="single" w:sz="8.000097" w:space="0" w:color="231F20"/>
              <w:left w:val="single" w:sz="8.000714" w:space="0" w:color="231F20"/>
              <w:right w:val="single" w:sz="8.000167" w:space="0" w:color="231F20"/>
            </w:tcBorders>
          </w:tcPr>
          <w:p>
            <w:pPr/>
            <w:rPr/>
          </w:p>
        </w:tc>
        <w:tc>
          <w:tcPr>
            <w:tcW w:w="2360" w:type="dxa"/>
            <w:tcBorders>
              <w:top w:val="single" w:sz="8.000097" w:space="0" w:color="231F20"/>
              <w:bottom w:val="single" w:sz="8.000097" w:space="0" w:color="231F20"/>
              <w:left w:val="single" w:sz="8.000167" w:space="0" w:color="231F20"/>
              <w:right w:val="single" w:sz="8.00041" w:space="0" w:color="231F20"/>
            </w:tcBorders>
          </w:tcPr>
          <w:p>
            <w:pPr>
              <w:spacing w:before="5" w:after="0" w:line="375" w:lineRule="exact"/>
              <w:ind w:left="70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10am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-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12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noon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400" w:hRule="exact"/>
        </w:trPr>
        <w:tc>
          <w:tcPr>
            <w:tcW w:w="1793" w:type="dxa"/>
            <w:tcBorders>
              <w:top w:val="single" w:sz="8.000097" w:space="0" w:color="231F20"/>
              <w:bottom w:val="single" w:sz="8.000097" w:space="0" w:color="231F20"/>
              <w:left w:val="single" w:sz="8" w:space="0" w:color="231F20"/>
              <w:right w:val="single" w:sz="8.000042" w:space="0" w:color="231F20"/>
            </w:tcBorders>
          </w:tcPr>
          <w:p>
            <w:pPr/>
            <w:rPr/>
          </w:p>
        </w:tc>
        <w:tc>
          <w:tcPr>
            <w:tcW w:w="4394" w:type="dxa"/>
            <w:tcBorders>
              <w:top w:val="single" w:sz="8.000097" w:space="0" w:color="231F20"/>
              <w:bottom w:val="single" w:sz="8.000097" w:space="0" w:color="231F20"/>
              <w:left w:val="single" w:sz="8.000042" w:space="0" w:color="231F20"/>
              <w:right w:val="single" w:sz="8.000714" w:space="0" w:color="231F20"/>
            </w:tcBorders>
          </w:tcPr>
          <w:p>
            <w:pPr/>
            <w:rPr/>
          </w:p>
        </w:tc>
        <w:tc>
          <w:tcPr>
            <w:tcW w:w="1930" w:type="dxa"/>
            <w:tcBorders>
              <w:top w:val="single" w:sz="8.000097" w:space="0" w:color="231F20"/>
              <w:bottom w:val="single" w:sz="8.000097" w:space="0" w:color="231F20"/>
              <w:left w:val="single" w:sz="8.000714" w:space="0" w:color="231F20"/>
              <w:right w:val="single" w:sz="8.000167" w:space="0" w:color="231F20"/>
            </w:tcBorders>
          </w:tcPr>
          <w:p>
            <w:pPr/>
            <w:rPr/>
          </w:p>
        </w:tc>
        <w:tc>
          <w:tcPr>
            <w:tcW w:w="2360" w:type="dxa"/>
            <w:tcBorders>
              <w:top w:val="single" w:sz="8.000097" w:space="0" w:color="231F20"/>
              <w:bottom w:val="single" w:sz="8.000097" w:space="0" w:color="231F20"/>
              <w:left w:val="single" w:sz="8.000167" w:space="0" w:color="231F20"/>
              <w:right w:val="single" w:sz="8.00041" w:space="0" w:color="231F20"/>
            </w:tcBorders>
          </w:tcPr>
          <w:p>
            <w:pPr>
              <w:spacing w:before="5" w:after="0" w:line="375" w:lineRule="exact"/>
              <w:ind w:left="206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2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pm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51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-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39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4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pm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400" w:hRule="exact"/>
        </w:trPr>
        <w:tc>
          <w:tcPr>
            <w:tcW w:w="1793" w:type="dxa"/>
            <w:tcBorders>
              <w:top w:val="single" w:sz="8.000097" w:space="0" w:color="231F20"/>
              <w:bottom w:val="single" w:sz="8.000097" w:space="0" w:color="231F20"/>
              <w:left w:val="single" w:sz="8" w:space="0" w:color="231F20"/>
              <w:right w:val="single" w:sz="8.000042" w:space="0" w:color="231F20"/>
            </w:tcBorders>
          </w:tcPr>
          <w:p>
            <w:pPr/>
            <w:rPr/>
          </w:p>
        </w:tc>
        <w:tc>
          <w:tcPr>
            <w:tcW w:w="4394" w:type="dxa"/>
            <w:tcBorders>
              <w:top w:val="single" w:sz="8.000097" w:space="0" w:color="231F20"/>
              <w:bottom w:val="single" w:sz="8.000097" w:space="0" w:color="231F20"/>
              <w:left w:val="single" w:sz="8.000042" w:space="0" w:color="231F20"/>
              <w:right w:val="single" w:sz="8.000714" w:space="0" w:color="231F20"/>
            </w:tcBorders>
          </w:tcPr>
          <w:p>
            <w:pPr/>
            <w:rPr/>
          </w:p>
        </w:tc>
        <w:tc>
          <w:tcPr>
            <w:tcW w:w="1930" w:type="dxa"/>
            <w:tcBorders>
              <w:top w:val="single" w:sz="8.000097" w:space="0" w:color="231F20"/>
              <w:bottom w:val="single" w:sz="8.000097" w:space="0" w:color="231F20"/>
              <w:left w:val="single" w:sz="8.000714" w:space="0" w:color="231F20"/>
              <w:right w:val="single" w:sz="8.000167" w:space="0" w:color="231F20"/>
            </w:tcBorders>
          </w:tcPr>
          <w:p>
            <w:pPr/>
            <w:rPr/>
          </w:p>
        </w:tc>
        <w:tc>
          <w:tcPr>
            <w:tcW w:w="2360" w:type="dxa"/>
            <w:tcBorders>
              <w:top w:val="single" w:sz="8.000097" w:space="0" w:color="231F20"/>
              <w:bottom w:val="single" w:sz="8.000097" w:space="0" w:color="231F20"/>
              <w:left w:val="single" w:sz="8.000167" w:space="0" w:color="231F20"/>
              <w:right w:val="single" w:sz="8.00041" w:space="0" w:color="231F20"/>
            </w:tcBorders>
          </w:tcPr>
          <w:p>
            <w:pPr>
              <w:spacing w:before="5" w:after="0" w:line="375" w:lineRule="exact"/>
              <w:ind w:left="70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10am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-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12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noon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400" w:hRule="exact"/>
        </w:trPr>
        <w:tc>
          <w:tcPr>
            <w:tcW w:w="1793" w:type="dxa"/>
            <w:tcBorders>
              <w:top w:val="single" w:sz="8.000097" w:space="0" w:color="231F20"/>
              <w:bottom w:val="single" w:sz="8.000097" w:space="0" w:color="231F20"/>
              <w:left w:val="single" w:sz="8" w:space="0" w:color="231F20"/>
              <w:right w:val="single" w:sz="8.000042" w:space="0" w:color="231F20"/>
            </w:tcBorders>
          </w:tcPr>
          <w:p>
            <w:pPr/>
            <w:rPr/>
          </w:p>
        </w:tc>
        <w:tc>
          <w:tcPr>
            <w:tcW w:w="4394" w:type="dxa"/>
            <w:tcBorders>
              <w:top w:val="single" w:sz="8.000097" w:space="0" w:color="231F20"/>
              <w:bottom w:val="single" w:sz="8.000097" w:space="0" w:color="231F20"/>
              <w:left w:val="single" w:sz="8.000042" w:space="0" w:color="231F20"/>
              <w:right w:val="single" w:sz="8.000714" w:space="0" w:color="231F20"/>
            </w:tcBorders>
          </w:tcPr>
          <w:p>
            <w:pPr/>
            <w:rPr/>
          </w:p>
        </w:tc>
        <w:tc>
          <w:tcPr>
            <w:tcW w:w="1930" w:type="dxa"/>
            <w:tcBorders>
              <w:top w:val="single" w:sz="8.000097" w:space="0" w:color="231F20"/>
              <w:bottom w:val="single" w:sz="8.000097" w:space="0" w:color="231F20"/>
              <w:left w:val="single" w:sz="8.000714" w:space="0" w:color="231F20"/>
              <w:right w:val="single" w:sz="8.000167" w:space="0" w:color="231F20"/>
            </w:tcBorders>
          </w:tcPr>
          <w:p>
            <w:pPr/>
            <w:rPr/>
          </w:p>
        </w:tc>
        <w:tc>
          <w:tcPr>
            <w:tcW w:w="2360" w:type="dxa"/>
            <w:tcBorders>
              <w:top w:val="single" w:sz="8.000097" w:space="0" w:color="231F20"/>
              <w:bottom w:val="single" w:sz="8.000097" w:space="0" w:color="231F20"/>
              <w:left w:val="single" w:sz="8.000167" w:space="0" w:color="231F20"/>
              <w:right w:val="single" w:sz="8.00041" w:space="0" w:color="231F20"/>
            </w:tcBorders>
          </w:tcPr>
          <w:p>
            <w:pPr>
              <w:spacing w:before="5" w:after="0" w:line="375" w:lineRule="exact"/>
              <w:ind w:left="206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2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pm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-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45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4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pm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400" w:hRule="exact"/>
        </w:trPr>
        <w:tc>
          <w:tcPr>
            <w:tcW w:w="1793" w:type="dxa"/>
            <w:tcBorders>
              <w:top w:val="single" w:sz="8.000097" w:space="0" w:color="231F20"/>
              <w:bottom w:val="single" w:sz="8.000097" w:space="0" w:color="231F20"/>
              <w:left w:val="single" w:sz="8" w:space="0" w:color="231F20"/>
              <w:right w:val="single" w:sz="8.000042" w:space="0" w:color="231F20"/>
            </w:tcBorders>
          </w:tcPr>
          <w:p>
            <w:pPr/>
            <w:rPr/>
          </w:p>
        </w:tc>
        <w:tc>
          <w:tcPr>
            <w:tcW w:w="4394" w:type="dxa"/>
            <w:tcBorders>
              <w:top w:val="single" w:sz="8.000097" w:space="0" w:color="231F20"/>
              <w:bottom w:val="single" w:sz="8.000097" w:space="0" w:color="231F20"/>
              <w:left w:val="single" w:sz="8.000042" w:space="0" w:color="231F20"/>
              <w:right w:val="single" w:sz="8.000714" w:space="0" w:color="231F20"/>
            </w:tcBorders>
          </w:tcPr>
          <w:p>
            <w:pPr/>
            <w:rPr/>
          </w:p>
        </w:tc>
        <w:tc>
          <w:tcPr>
            <w:tcW w:w="1930" w:type="dxa"/>
            <w:tcBorders>
              <w:top w:val="single" w:sz="8.000097" w:space="0" w:color="231F20"/>
              <w:bottom w:val="single" w:sz="8.000097" w:space="0" w:color="231F20"/>
              <w:left w:val="single" w:sz="8.000714" w:space="0" w:color="231F20"/>
              <w:right w:val="single" w:sz="8.000167" w:space="0" w:color="231F20"/>
            </w:tcBorders>
          </w:tcPr>
          <w:p>
            <w:pPr/>
            <w:rPr/>
          </w:p>
        </w:tc>
        <w:tc>
          <w:tcPr>
            <w:tcW w:w="2360" w:type="dxa"/>
            <w:tcBorders>
              <w:top w:val="single" w:sz="8.000097" w:space="0" w:color="231F20"/>
              <w:bottom w:val="single" w:sz="8.000097" w:space="0" w:color="231F20"/>
              <w:left w:val="single" w:sz="8.000167" w:space="0" w:color="231F20"/>
              <w:right w:val="single" w:sz="8.00041" w:space="0" w:color="231F20"/>
            </w:tcBorders>
          </w:tcPr>
          <w:p>
            <w:pPr>
              <w:spacing w:before="5" w:after="0" w:line="375" w:lineRule="exact"/>
              <w:ind w:left="70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10am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-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12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noon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400" w:hRule="exact"/>
        </w:trPr>
        <w:tc>
          <w:tcPr>
            <w:tcW w:w="1793" w:type="dxa"/>
            <w:tcBorders>
              <w:top w:val="single" w:sz="8.000097" w:space="0" w:color="231F20"/>
              <w:bottom w:val="single" w:sz="8.000097" w:space="0" w:color="231F20"/>
              <w:left w:val="single" w:sz="8" w:space="0" w:color="231F20"/>
              <w:right w:val="single" w:sz="8.000042" w:space="0" w:color="231F20"/>
            </w:tcBorders>
          </w:tcPr>
          <w:p>
            <w:pPr/>
            <w:rPr/>
          </w:p>
        </w:tc>
        <w:tc>
          <w:tcPr>
            <w:tcW w:w="4394" w:type="dxa"/>
            <w:tcBorders>
              <w:top w:val="single" w:sz="8.000097" w:space="0" w:color="231F20"/>
              <w:bottom w:val="single" w:sz="8.000097" w:space="0" w:color="231F20"/>
              <w:left w:val="single" w:sz="8.000042" w:space="0" w:color="231F20"/>
              <w:right w:val="single" w:sz="8.000714" w:space="0" w:color="231F20"/>
            </w:tcBorders>
          </w:tcPr>
          <w:p>
            <w:pPr/>
            <w:rPr/>
          </w:p>
        </w:tc>
        <w:tc>
          <w:tcPr>
            <w:tcW w:w="1930" w:type="dxa"/>
            <w:tcBorders>
              <w:top w:val="single" w:sz="8.000097" w:space="0" w:color="231F20"/>
              <w:bottom w:val="single" w:sz="8.000097" w:space="0" w:color="231F20"/>
              <w:left w:val="single" w:sz="8.000714" w:space="0" w:color="231F20"/>
              <w:right w:val="single" w:sz="8.000167" w:space="0" w:color="231F20"/>
            </w:tcBorders>
          </w:tcPr>
          <w:p>
            <w:pPr/>
            <w:rPr/>
          </w:p>
        </w:tc>
        <w:tc>
          <w:tcPr>
            <w:tcW w:w="2360" w:type="dxa"/>
            <w:tcBorders>
              <w:top w:val="single" w:sz="8.000097" w:space="0" w:color="231F20"/>
              <w:bottom w:val="single" w:sz="8.000097" w:space="0" w:color="231F20"/>
              <w:left w:val="single" w:sz="8.000167" w:space="0" w:color="231F20"/>
              <w:right w:val="single" w:sz="8.00041" w:space="0" w:color="231F20"/>
            </w:tcBorders>
          </w:tcPr>
          <w:p>
            <w:pPr>
              <w:spacing w:before="5" w:after="0" w:line="375" w:lineRule="exact"/>
              <w:ind w:left="206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2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pm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-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9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4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pm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78" w:lineRule="exact"/>
        <w:ind w:left="6869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S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taff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2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"/>
          <w:w w:val="100"/>
        </w:rPr>
        <w:t>C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hanges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left="5678" w:right="50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edition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ssista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ffi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right="97"/>
        <w:jc w:val="righ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9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760" w:bottom="280" w:left="620" w:right="320"/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22" w:lineRule="exact"/>
        <w:ind w:left="400" w:right="-20"/>
        <w:jc w:val="left"/>
        <w:rPr>
          <w:rFonts w:ascii="Myriad Pro Light" w:hAnsi="Myriad Pro Light" w:cs="Myriad Pro Light" w:eastAsia="Myriad Pro Light"/>
          <w:sz w:val="74"/>
          <w:szCs w:val="74"/>
        </w:rPr>
      </w:pPr>
      <w:rPr/>
      <w:r>
        <w:rPr>
          <w:rFonts w:ascii="Myriad Pro Light" w:hAnsi="Myriad Pro Light" w:cs="Myriad Pro Light" w:eastAsia="Myriad Pro Light"/>
          <w:sz w:val="74"/>
          <w:szCs w:val="74"/>
          <w:color w:val="231F20"/>
          <w:spacing w:val="-7"/>
          <w:w w:val="100"/>
          <w:position w:val="1"/>
        </w:rPr>
        <w:t>T</w:t>
      </w:r>
      <w:r>
        <w:rPr>
          <w:rFonts w:ascii="Myriad Pro Light" w:hAnsi="Myriad Pro Light" w:cs="Myriad Pro Light" w:eastAsia="Myriad Pro Light"/>
          <w:sz w:val="74"/>
          <w:szCs w:val="74"/>
          <w:color w:val="231F20"/>
          <w:spacing w:val="0"/>
          <w:w w:val="100"/>
          <w:position w:val="1"/>
        </w:rPr>
        <w:t>he</w:t>
      </w:r>
      <w:r>
        <w:rPr>
          <w:rFonts w:ascii="Myriad Pro Light" w:hAnsi="Myriad Pro Light" w:cs="Myriad Pro Light" w:eastAsia="Myriad Pro Light"/>
          <w:sz w:val="74"/>
          <w:szCs w:val="74"/>
          <w:color w:val="231F20"/>
          <w:spacing w:val="-3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74"/>
          <w:szCs w:val="74"/>
          <w:color w:val="231F20"/>
          <w:spacing w:val="-57"/>
          <w:w w:val="100"/>
          <w:position w:val="1"/>
        </w:rPr>
        <w:t>T</w:t>
      </w:r>
      <w:r>
        <w:rPr>
          <w:rFonts w:ascii="Myriad Pro Light" w:hAnsi="Myriad Pro Light" w:cs="Myriad Pro Light" w:eastAsia="Myriad Pro Light"/>
          <w:sz w:val="74"/>
          <w:szCs w:val="74"/>
          <w:color w:val="231F20"/>
          <w:spacing w:val="0"/>
          <w:w w:val="100"/>
          <w:position w:val="1"/>
        </w:rPr>
        <w:t>echnology</w:t>
      </w:r>
      <w:r>
        <w:rPr>
          <w:rFonts w:ascii="Myriad Pro Light" w:hAnsi="Myriad Pro Light" w:cs="Myriad Pro Light" w:eastAsia="Myriad Pro Light"/>
          <w:sz w:val="74"/>
          <w:szCs w:val="74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74"/>
          <w:szCs w:val="74"/>
          <w:color w:val="231F20"/>
          <w:spacing w:val="2"/>
          <w:w w:val="100"/>
          <w:position w:val="1"/>
        </w:rPr>
        <w:t>R</w:t>
      </w:r>
      <w:r>
        <w:rPr>
          <w:rFonts w:ascii="Myriad Pro Light" w:hAnsi="Myriad Pro Light" w:cs="Myriad Pro Light" w:eastAsia="Myriad Pro Light"/>
          <w:sz w:val="74"/>
          <w:szCs w:val="74"/>
          <w:color w:val="231F20"/>
          <w:spacing w:val="-2"/>
          <w:w w:val="100"/>
          <w:position w:val="1"/>
        </w:rPr>
        <w:t>e</w:t>
      </w:r>
      <w:r>
        <w:rPr>
          <w:rFonts w:ascii="Myriad Pro Light" w:hAnsi="Myriad Pro Light" w:cs="Myriad Pro Light" w:eastAsia="Myriad Pro Light"/>
          <w:sz w:val="74"/>
          <w:szCs w:val="74"/>
          <w:color w:val="231F20"/>
          <w:spacing w:val="-10"/>
          <w:w w:val="100"/>
          <w:position w:val="1"/>
        </w:rPr>
        <w:t>v</w:t>
      </w:r>
      <w:r>
        <w:rPr>
          <w:rFonts w:ascii="Myriad Pro Light" w:hAnsi="Myriad Pro Light" w:cs="Myriad Pro Light" w:eastAsia="Myriad Pro Light"/>
          <w:sz w:val="74"/>
          <w:szCs w:val="74"/>
          <w:color w:val="231F20"/>
          <w:spacing w:val="0"/>
          <w:w w:val="100"/>
          <w:position w:val="1"/>
        </w:rPr>
        <w:t>olution</w:t>
      </w:r>
      <w:r>
        <w:rPr>
          <w:rFonts w:ascii="Myriad Pro Light" w:hAnsi="Myriad Pro Light" w:cs="Myriad Pro Light" w:eastAsia="Myriad Pro Light"/>
          <w:sz w:val="74"/>
          <w:szCs w:val="74"/>
          <w:color w:val="000000"/>
          <w:spacing w:val="0"/>
          <w:w w:val="100"/>
          <w:position w:val="0"/>
        </w:rPr>
      </w:r>
    </w:p>
    <w:p>
      <w:pPr>
        <w:spacing w:before="0" w:after="0" w:line="388" w:lineRule="exact"/>
        <w:ind w:left="40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"/>
          <w:w w:val="100"/>
        </w:rPr>
        <w:t>b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3"/>
          <w:w w:val="100"/>
        </w:rPr>
        <w:t>K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arina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1"/>
          <w:w w:val="100"/>
        </w:rPr>
        <w:t>G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ego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9"/>
          <w:w w:val="100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Sz w:w="11920" w:h="16840"/>
          <w:pgMar w:top="1560" w:bottom="0" w:left="320" w:right="740"/>
        </w:sectPr>
      </w:pPr>
      <w:rPr/>
    </w:p>
    <w:p>
      <w:pPr>
        <w:spacing w:before="6" w:after="0" w:line="384" w:lineRule="exact"/>
        <w:ind w:left="400" w:right="515"/>
        <w:jc w:val="both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echnology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much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behind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-4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almost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mainst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xampl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mobile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mobile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installe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sometimes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£150!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-4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first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desk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nifier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90s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ts;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illumin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easonably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clear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dissimilar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fashioned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6" w:after="0" w:line="384" w:lineRule="exact"/>
        <w:ind w:right="49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elevision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een.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pi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adjust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channe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3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6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desk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9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1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1990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dmit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truck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major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23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semi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9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1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definition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abili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740"/>
          <w:cols w:num="2" w:equalWidth="0">
            <w:col w:w="5330" w:space="529"/>
            <w:col w:w="500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813.544006pt;width:595.275pt;height:28.346pt;mso-position-horizontal-relative:page;mso-position-vertical-relative:page;z-index:-2762" type="#_x0000_t202" filled="f" stroked="f">
            <v:textbox inset="0,0,0,0">
              <w:txbxContent>
                <w:p>
                  <w:pPr>
                    <w:spacing w:before="0" w:after="0" w:line="318" w:lineRule="exact"/>
                    <w:ind w:left="737" w:right="-20"/>
                    <w:jc w:val="left"/>
                    <w:rPr>
                      <w:rFonts w:ascii="Minion Pro" w:hAnsi="Minion Pro" w:cs="Minion Pro" w:eastAsia="Minion Pro"/>
                      <w:sz w:val="24"/>
                      <w:szCs w:val="24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231F20"/>
                      <w:spacing w:val="0"/>
                      <w:w w:val="100"/>
                      <w:position w:val="2"/>
                    </w:rPr>
                    <w:t>10</w:t>
                  </w:r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761" coordorigin="0,0" coordsize="11906,16838">
            <v:group style="position:absolute;left:0;top:0;width:11735;height:567" coordorigin="0,0" coordsize="11735,567">
              <v:shape style="position:absolute;left:0;top:0;width:11735;height:567" coordorigin="0,0" coordsize="11735,567" path="m0,567l11735,567,11735,0,0,0,0,567xe" filled="t" fillcolor="#25408F" stroked="f">
                <v:path arrowok="t"/>
                <v:fill/>
              </v:shape>
            </v:group>
            <v:group style="position:absolute;left:0;top:567;width:624;height:15704" coordorigin="0,567" coordsize="624,15704">
              <v:shape style="position:absolute;left:0;top:567;width:624;height:15704" coordorigin="0,567" coordsize="624,15704" path="m0,16271l624,16271,624,567,0,567,0,16271xe" filled="t" fillcolor="#25408F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25408F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11906,16271,11906,407,647,407e" filled="t" fillcolor="#FFFFFF" stroked="f">
                <v:path arrowok="t"/>
                <v:fill/>
              </v:shape>
            </v:group>
            <v:group style="position:absolute;left:0;top:16271;width:11735;height:567" coordorigin="0,16271" coordsize="11735,567">
              <v:shape style="position:absolute;left:0;top:16271;width:11735;height:567" coordorigin="0,16271" coordsize="11735,567" path="m0,16838l11735,16838,11735,16271,0,16271,0,16838xe" filled="t" fillcolor="#25408F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25408F" stroked="f">
                <v:path arrowok="t"/>
                <v:fill/>
              </v:shape>
            </v:group>
            <v:group style="position:absolute;left:10654;top:407;width:1251;height:15864" coordorigin="10654,407" coordsize="1251,15864">
              <v:shape style="position:absolute;left:10654;top:407;width:1251;height:15864" coordorigin="10654,407" coordsize="1251,15864" path="m10894,407l10819,407,10738,413,10679,443,10657,515,10654,608,10654,16071,10655,16137,10665,16206,10703,16254,10762,16268,11906,16271,11906,407,10894,407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9" w:after="0" w:line="240" w:lineRule="auto"/>
        <w:ind w:left="10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10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740"/>
        </w:sectPr>
      </w:pPr>
      <w:rPr/>
    </w:p>
    <w:p>
      <w:pPr>
        <w:spacing w:before="55" w:after="0" w:line="384" w:lineRule="exact"/>
        <w:ind w:left="120" w:right="20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Simila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eshable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displ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pocke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20" w:right="-3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decad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echnology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much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mainst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ompanies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esibili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2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emember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first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amsung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speech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iangle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behold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ked!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20" w:right="14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-speech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ommonpla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almost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mobile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docume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amazingly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nifier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meaning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equipme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20" w:right="45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mobile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phones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tablets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substitu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much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specialist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equipme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20" w:right="-2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little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£30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although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child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child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edunda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cases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57" w:after="0" w:line="240" w:lineRule="auto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tically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41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means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best;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speech,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setting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6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indepeden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72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longer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others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personal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esponden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65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divide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gulf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43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inalis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frust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89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joined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aining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wledge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52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because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echnology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60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inspi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challeng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citing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tainme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enien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14" w:right="544" w:firstLine="1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haps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demonst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Okey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01926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411331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appoi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580" w:bottom="0" w:left="600" w:right="320"/>
          <w:cols w:num="2" w:equalWidth="0">
            <w:col w:w="5126" w:space="453"/>
            <w:col w:w="5421"/>
          </w:cols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813.544006pt;width:595.275pt;height:28.346pt;mso-position-horizontal-relative:page;mso-position-vertical-relative:page;z-index:-2760" type="#_x0000_t202" filled="f" stroked="f">
            <v:textbox inset="0,0,0,0">
              <w:txbxContent>
                <w:p>
                  <w:pPr>
                    <w:spacing w:before="0" w:after="0" w:line="318" w:lineRule="exact"/>
                    <w:ind w:right="660"/>
                    <w:jc w:val="right"/>
                    <w:rPr>
                      <w:rFonts w:ascii="Minion Pro" w:hAnsi="Minion Pro" w:cs="Minion Pro" w:eastAsia="Minion Pro"/>
                      <w:sz w:val="24"/>
                      <w:szCs w:val="24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231F20"/>
                      <w:spacing w:val="0"/>
                      <w:w w:val="100"/>
                      <w:position w:val="2"/>
                    </w:rPr>
                    <w:t>11</w:t>
                  </w:r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759" coordorigin="0,0" coordsize="11906,16838">
            <v:group style="position:absolute;left:11268;top:567;width:638;height:15704" coordorigin="11268,567" coordsize="638,15704">
              <v:shape style="position:absolute;left:11268;top:567;width:638;height:15704" coordorigin="11268,567" coordsize="638,15704" path="m11268,16271l11906,16271,11906,567,11268,567,11268,16271xe" filled="t" fillcolor="#25408F" stroked="f">
                <v:path arrowok="t"/>
                <v:fill/>
              </v:shape>
            </v:group>
            <v:group style="position:absolute;left:170;top:0;width:11735;height:567" coordorigin="170,0" coordsize="11735,567">
              <v:shape style="position:absolute;left:170;top:0;width:11735;height:567" coordorigin="170,0" coordsize="11735,567" path="m170,567l11905,567,11905,0,170,0,170,567xe" filled="t" fillcolor="#25408F" stroked="f">
                <v:path arrowok="t"/>
                <v:fill/>
              </v:shape>
            </v:group>
            <v:group style="position:absolute;left:0;top:0;width:170;height:567" coordorigin="0,0" coordsize="170,567">
              <v:shape style="position:absolute;left:0;top:0;width:170;height:567" coordorigin="0,0" coordsize="170,567" path="m0,567l170,567,170,0,0,0,0,567e" filled="t" fillcolor="#25408F" stroked="f">
                <v:path arrowok="t"/>
                <v:fill/>
              </v:shape>
            </v:group>
            <v:group style="position:absolute;left:0;top:407;width:1247;height:15864" coordorigin="0,407" coordsize="1247,15864">
              <v:shape style="position:absolute;left:0;top:407;width:1247;height:15864" coordorigin="0,407" coordsize="1247,15864" path="m0,16271l1082,16270,1163,16265,1222,16235,1244,16163,1247,16070,1247,607,1246,541,1237,472,1198,423,1139,410,0,407,0,16271e" filled="t" fillcolor="#FFFFFF" stroked="f">
                <v:path arrowok="t"/>
                <v:fill/>
              </v:shape>
            </v:group>
            <v:group style="position:absolute;left:170;top:16271;width:11735;height:567" coordorigin="170,16271" coordsize="11735,567">
              <v:shape style="position:absolute;left:170;top:16271;width:11735;height:567" coordorigin="170,16271" coordsize="11735,567" path="m170,16838l11905,16838,11905,16271,170,16271,170,16838xe" filled="t" fillcolor="#25408F" stroked="f">
                <v:path arrowok="t"/>
                <v:fill/>
              </v:shape>
            </v:group>
            <v:group style="position:absolute;left:0;top:16271;width:170;height:567" coordorigin="0,16271" coordsize="170,567">
              <v:shape style="position:absolute;left:0;top:16271;width:170;height:567" coordorigin="0,16271" coordsize="170,567" path="m0,16838l170,16838,170,16271,0,16271,0,16838e" filled="t" fillcolor="#25408F" stroked="f">
                <v:path arrowok="t"/>
                <v:fill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v:group style="position:absolute;left:6180;top:12132;width:5088;height:2674" coordorigin="6180,12132" coordsize="5088,2674">
              <v:shape style="position:absolute;left:6180;top:12132;width:5088;height:2674" coordorigin="6180,12132" coordsize="5088,2674" path="m6420,12132l6344,12133,6264,12138,6204,12168,6183,12240,6180,12332,6180,14606,6180,14642,6186,14722,6215,14781,6287,14803,6381,14806,11103,14806,11183,14800,11243,14771,11265,14698,11268,14606,11268,12332,11267,12297,11262,12217,11232,12157,11160,12135,6420,12132e" filled="t" fillcolor="#FFF200" stroked="f">
                <v:path arrowok="t"/>
                <v:fill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right="97"/>
        <w:jc w:val="righ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11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760" w:bottom="280" w:left="600" w:right="3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04" w:lineRule="exact"/>
        <w:ind w:left="400" w:right="-20"/>
        <w:jc w:val="left"/>
        <w:rPr>
          <w:rFonts w:ascii="Myriad Pro Light" w:hAnsi="Myriad Pro Light" w:cs="Myriad Pro Light" w:eastAsia="Myriad Pro Light"/>
          <w:sz w:val="52"/>
          <w:szCs w:val="52"/>
        </w:rPr>
      </w:pPr>
      <w:rPr/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2"/>
          <w:w w:val="100"/>
          <w:position w:val="1"/>
        </w:rPr>
        <w:t>D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i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-2"/>
          <w:w w:val="100"/>
          <w:position w:val="1"/>
        </w:rPr>
        <w:t>g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ital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-2"/>
          <w:w w:val="100"/>
          <w:position w:val="1"/>
        </w:rPr>
        <w:t>C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louds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do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-15"/>
          <w:w w:val="100"/>
          <w:position w:val="1"/>
        </w:rPr>
        <w:t>n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-9"/>
          <w:w w:val="100"/>
          <w:position w:val="1"/>
        </w:rPr>
        <w:t>’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t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al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-3"/>
          <w:w w:val="100"/>
          <w:position w:val="1"/>
        </w:rPr>
        <w:t>w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-5"/>
          <w:w w:val="100"/>
          <w:position w:val="1"/>
        </w:rPr>
        <w:t>a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-6"/>
          <w:w w:val="100"/>
          <w:position w:val="1"/>
        </w:rPr>
        <w:t>y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s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h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-5"/>
          <w:w w:val="100"/>
          <w:position w:val="1"/>
        </w:rPr>
        <w:t>a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-7"/>
          <w:w w:val="100"/>
          <w:position w:val="1"/>
        </w:rPr>
        <w:t>v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e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a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sil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-7"/>
          <w:w w:val="100"/>
          <w:position w:val="1"/>
        </w:rPr>
        <w:t>v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er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52"/>
          <w:szCs w:val="52"/>
          <w:color w:val="231F20"/>
          <w:spacing w:val="0"/>
          <w:w w:val="100"/>
          <w:position w:val="1"/>
        </w:rPr>
        <w:t>lining</w:t>
      </w:r>
      <w:r>
        <w:rPr>
          <w:rFonts w:ascii="Myriad Pro Light" w:hAnsi="Myriad Pro Light" w:cs="Myriad Pro Light" w:eastAsia="Myriad Pro Light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0" w:after="0" w:line="432" w:lineRule="exact"/>
        <w:ind w:left="40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"/>
          <w:w w:val="100"/>
        </w:rPr>
        <w:t>b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Jemma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D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5"/>
          <w:w w:val="100"/>
        </w:rPr>
        <w:t>v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oudian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1920" w:h="16840"/>
          <w:pgMar w:top="1560" w:bottom="0" w:left="320" w:right="640"/>
        </w:sectPr>
      </w:pPr>
      <w:rPr/>
    </w:p>
    <w:p>
      <w:pPr>
        <w:spacing w:before="6" w:after="0" w:line="384" w:lineRule="exact"/>
        <w:ind w:left="400" w:right="39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4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eulo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benefits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echnology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34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ndee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echnology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6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socie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manage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ganise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appoi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shoppin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ommunic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iends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family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much,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much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51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echnolo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essible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61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enien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online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online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etailers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almost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aditional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etailer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6" w:after="0" w:line="384" w:lineRule="exact"/>
        <w:ind w:right="308"/>
        <w:jc w:val="both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69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easingly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essible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visually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depende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upon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public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anspo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3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enien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likes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7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‘Big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0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20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villages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ommuni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facilities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shops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pubs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11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anch,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sending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emails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posting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demand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640"/>
          <w:cols w:num="2" w:equalWidth="0">
            <w:col w:w="5353" w:space="506"/>
            <w:col w:w="510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58" coordorigin="0,0" coordsize="11906,16838">
            <v:group style="position:absolute;left:0;top:16271;width:11735;height:567" coordorigin="0,16271" coordsize="11735,567">
              <v:shape style="position:absolute;left:0;top:16271;width:11735;height:567" coordorigin="0,16271" coordsize="11735,567" path="m0,16838l11735,16838,11735,16271,0,16271,0,16838xe" filled="t" fillcolor="#25408F" stroked="f">
                <v:path arrowok="t"/>
                <v:fill/>
              </v:shape>
            </v:group>
            <v:group style="position:absolute;left:1844;top:891;width:8446;height:5594" coordorigin="1844,891" coordsize="8446,5594">
              <v:shape style="position:absolute;left:1844;top:891;width:8446;height:5594" coordorigin="1844,891" coordsize="8446,5594" path="m1844,891l10290,891,10290,6486,1844,6486,1844,891e" filled="t" fillcolor="#231F20" stroked="f">
                <v:path arrowok="t"/>
                <v:fill/>
              </v:shape>
            </v:group>
            <v:group style="position:absolute;left:1824;top:871;width:8209;height:5355" coordorigin="1824,871" coordsize="8209,5355">
              <v:shape style="position:absolute;left:1824;top:871;width:8209;height:5355" coordorigin="1824,871" coordsize="8209,5355" path="m2064,871l1989,872,1908,878,1849,907,1827,979,1824,1072,1824,6026,1825,6061,1830,6142,1860,6201,1932,6223,2025,6226,9869,6226,9949,6220,10008,6190,10030,6118,10033,6026,10033,1072,10033,1036,10027,956,9998,896,9925,875,2064,871e" filled="t" fillcolor="#FFFFFF" stroked="f">
                <v:path arrowok="t"/>
                <v:fill/>
              </v:shape>
            </v:group>
            <v:group style="position:absolute;left:1824;top:871;width:8209;height:5355" coordorigin="1824,871" coordsize="8209,5355">
              <v:shape style="position:absolute;left:1824;top:871;width:8209;height:5355" coordorigin="1824,871" coordsize="8209,5355" path="m2064,871l1989,872,1908,878,1849,907,1827,979,1824,1073,1824,5986,1824,6026,1825,6092,1835,6161,1873,6210,1932,6223,2025,6226,9793,6226,9833,6226,9899,6225,9968,6216,10017,6177,10030,6118,10033,6025,10033,1111,10033,1072,10032,1005,10023,936,9984,888,9925,875,9832,872,2064,871xe" filled="f" stroked="t" strokeweight="1pt" strokecolor="#231F20">
                <v:path arrowok="t"/>
              </v:shape>
            </v:group>
            <v:group style="position:absolute;left:567;top:0;width:11169;height:567" coordorigin="567,0" coordsize="11169,567">
              <v:shape style="position:absolute;left:567;top:0;width:11169;height:567" coordorigin="567,0" coordsize="11169,567" path="m567,567l11735,567,11735,0,567,0,567,567xe" filled="t" fillcolor="#25408F" stroked="f">
                <v:path arrowok="t"/>
                <v:fill/>
              </v:shape>
            </v:group>
            <v:group style="position:absolute;left:567;top:0;width:11339;height:567" coordorigin="567,0" coordsize="11339,567">
              <v:shape style="position:absolute;left:567;top:0;width:11339;height:567" coordorigin="567,0" coordsize="11339,567" path="m567,567l11906,567,11906,0,567,0,567,567xe" filled="t" fillcolor="#25408F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11906,16271,11906,407,647,407e" filled="t" fillcolor="#FFFFFF" stroked="f">
                <v:path arrowok="t"/>
                <v:fill/>
              </v:shape>
            </v:group>
            <v:group style="position:absolute;left:10654;top:407;width:1251;height:15864" coordorigin="10654,407" coordsize="1251,15864">
              <v:shape style="position:absolute;left:10654;top:407;width:1251;height:15864" coordorigin="10654,407" coordsize="1251,15864" path="m10894,407l10819,407,10738,413,10679,443,10657,515,10654,608,10654,16071,10655,16137,10665,16206,10703,16254,10762,16268,11906,16271,11906,407,10894,407e" filled="t" fillcolor="#FFFFFF" stroked="f">
                <v:path arrowok="t"/>
                <v:fill/>
              </v:shape>
            </v:group>
            <v:group style="position:absolute;left:0;top:0;width:567;height:16271" coordorigin="0,0" coordsize="567,16271">
              <v:shape style="position:absolute;left:0;top:0;width:567;height:16271" coordorigin="0,0" coordsize="567,16271" path="m0,16271l567,16271,567,0,0,0,0,16271xe" filled="t" fillcolor="#25408F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11906,16271,11906,407,647,407e" filled="t" fillcolor="#FFFFFF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25408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9" w:after="0" w:line="240" w:lineRule="auto"/>
        <w:ind w:left="10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12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640"/>
        </w:sectPr>
      </w:pPr>
      <w:rPr/>
    </w:p>
    <w:p>
      <w:pPr>
        <w:spacing w:before="55" w:after="0" w:line="384" w:lineRule="exact"/>
        <w:ind w:left="100" w:right="18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ffi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opped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esulting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demis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-1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villages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almost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facilities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oblem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major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challenge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-1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popul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especially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challen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empl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33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paper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8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Job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almost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clusi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onlin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despi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policies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tac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empl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disc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0" w:right="232"/>
        <w:jc w:val="both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indust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failing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ecruit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disabili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72%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disabled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kers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belie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empl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adapt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them.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6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empl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challenges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benefit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pensions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applied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online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iously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46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ganis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DWP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z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applic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0" w:right="32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ailabili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limi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appoi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postponed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0" w:right="43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docume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55" w:after="0" w:line="384" w:lineRule="exact"/>
        <w:ind w:right="69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major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oblem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35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easingly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epla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tals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elephone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tificial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elligen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epla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name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efficien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6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another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person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44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huge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51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7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failu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along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echnolo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ically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minded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major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onsequen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38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inclusivi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seems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socie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2" w:after="0" w:line="240" w:lineRule="auto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64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divid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578"/>
        <w:jc w:val="both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talk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aining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session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01926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411331.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both"/>
        <w:spacing w:after="0"/>
        <w:sectPr>
          <w:pgSz w:w="11920" w:h="16840"/>
          <w:pgMar w:top="580" w:bottom="0" w:left="620" w:right="320"/>
          <w:cols w:num="2" w:equalWidth="0">
            <w:col w:w="5106" w:space="453"/>
            <w:col w:w="5421"/>
          </w:cols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.001015pt;width:595.276001pt;height:841.889pt;mso-position-horizontal-relative:page;mso-position-vertical-relative:page;z-index:-2757" coordorigin="0,0" coordsize="11906,16838">
            <v:group style="position:absolute;left:0;top:16271;width:11339;height:567" coordorigin="0,16271" coordsize="11339,567">
              <v:shape style="position:absolute;left:0;top:16271;width:11339;height:567" coordorigin="0,16271" coordsize="11339,567" path="m0,16838l11339,16838,11339,16271,0,16271,0,16838xe" filled="t" fillcolor="#25408F" stroked="f">
                <v:path arrowok="t"/>
                <v:fill/>
              </v:shape>
            </v:group>
            <v:group style="position:absolute;left:11339;top:567;width:567;height:16271" coordorigin="11339,567" coordsize="567,16271">
              <v:shape style="position:absolute;left:11339;top:567;width:567;height:16271" coordorigin="11339,567" coordsize="567,16271" path="m11339,16838l11906,16838,11906,567,11339,567,11339,16838xe" filled="t" fillcolor="#25408F" stroked="f">
                <v:path arrowok="t"/>
                <v:fill/>
              </v:shape>
            </v:group>
            <v:group style="position:absolute;left:11318;top:16438;width:129;height:210" coordorigin="11318,16438" coordsize="129,210">
              <v:shape style="position:absolute;left:11318;top:16438;width:129;height:210" coordorigin="11318,16438" coordsize="129,210" path="m11318,16636l11333,16643,11353,16649,11386,16647,11411,16640,11429,16630,11441,16616,11447,16600,11444,16574,11435,16554,11421,16542,11403,16535,11402,16534,11422,16522,11435,16506,11440,16487,11437,16467,11425,16451,11406,16439,11376,16438,11354,16441,11338,16445,11327,16451,11334,16472,11350,16463,11371,16458,11398,16464,11410,16479,11405,16504,11390,16519,11371,16524,11350,16525,11350,16546,11365,16546,11388,16549,11407,16560,11418,16578,11416,16600,11406,16617,11386,16626,11358,16625,11338,16621,11327,16615,11318,16636xe" filled="f" stroked="t" strokeweight="0pt" strokecolor="#FFFFFF">
                <v:path arrowok="t"/>
              </v:shape>
            </v:group>
            <v:group style="position:absolute;left:170;top:0;width:11735;height:567" coordorigin="170,0" coordsize="11735,567">
              <v:shape style="position:absolute;left:170;top:0;width:11735;height:567" coordorigin="170,0" coordsize="11735,567" path="m170,567l11905,567,11905,0,170,0,170,567xe" filled="t" fillcolor="#25408F" stroked="f">
                <v:path arrowok="t"/>
                <v:fill/>
              </v:shape>
            </v:group>
            <v:group style="position:absolute;left:0;top:0;width:170;height:567" coordorigin="0,0" coordsize="170,567">
              <v:shape style="position:absolute;left:0;top:0;width:170;height:567" coordorigin="0,0" coordsize="170,567" path="m0,567l170,567,170,0,0,0,0,567e" filled="t" fillcolor="#25408F" stroked="f">
                <v:path arrowok="t"/>
                <v:fill/>
              </v:shape>
            </v:group>
            <v:group style="position:absolute;left:0;top:407;width:1247;height:15864" coordorigin="0,407" coordsize="1247,15864">
              <v:shape style="position:absolute;left:0;top:407;width:1247;height:15864" coordorigin="0,407" coordsize="1247,15864" path="m0,16271l1082,16270,1163,16265,1222,16235,1244,16163,1247,16070,1247,607,1246,541,1237,472,1198,423,1139,410,0,407,0,16271e" filled="t" fillcolor="#FFFFFF" stroked="f">
                <v:path arrowok="t"/>
                <v:fill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v:group style="position:absolute;left:0;top:407;width:283;height:15864" coordorigin="0,407" coordsize="283,15864">
              <v:shape style="position:absolute;left:0;top:407;width:283;height:15864" coordorigin="0,407" coordsize="283,15864" path="m0,16271l119,16270,199,16265,259,16235,280,16163,283,16070,283,607,282,541,273,472,234,423,176,410,0,407,0,16271e" filled="t" fillcolor="#FFFFFF" stroked="f">
                <v:path arrowok="t"/>
                <v:fill/>
              </v:shape>
            </v:group>
            <v:group style="position:absolute;left:0;top:16271;width:2;height:567" coordorigin="0,16271" coordsize="2,567">
              <v:shape style="position:absolute;left:0;top:16271;width:2;height:567" coordorigin="0,16271" coordsize="0,567" path="m0,16271l0,16271e" filled="f" stroked="t" strokeweight=".1pt" strokecolor="#25408F">
                <v:path arrowok="t"/>
              </v:shape>
              <v:shape style="position:absolute;left:7048;top:12418;width:3714;height:4420" type="#_x0000_t75">
                <v:imagedata r:id="rId11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right="97"/>
        <w:jc w:val="righ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13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760" w:bottom="280" w:left="620" w:right="320"/>
        </w:sectPr>
      </w:pPr>
      <w:rPr/>
    </w:p>
    <w:p>
      <w:pPr>
        <w:spacing w:before="0" w:after="0" w:line="1126" w:lineRule="exact"/>
        <w:ind w:left="400" w:right="-20"/>
        <w:jc w:val="left"/>
        <w:tabs>
          <w:tab w:pos="4080" w:val="left"/>
          <w:tab w:pos="5460" w:val="left"/>
          <w:tab w:pos="7100" w:val="left"/>
        </w:tabs>
        <w:rPr>
          <w:rFonts w:ascii="Myriad Pro" w:hAnsi="Myriad Pro" w:cs="Myriad Pro" w:eastAsia="Myriad Pro"/>
          <w:sz w:val="100"/>
          <w:szCs w:val="100"/>
        </w:rPr>
      </w:pPr>
      <w:rPr/>
      <w:r>
        <w:rPr>
          <w:rFonts w:ascii="Myriad Pro" w:hAnsi="Myriad Pro" w:cs="Myriad Pro" w:eastAsia="Myriad Pro"/>
          <w:sz w:val="100"/>
          <w:szCs w:val="100"/>
          <w:color w:val="231F20"/>
          <w:spacing w:val="-26"/>
          <w:w w:val="100"/>
          <w:position w:val="1"/>
        </w:rPr>
        <w:t>F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1"/>
        </w:rPr>
        <w:t>ig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4"/>
          <w:w w:val="100"/>
          <w:position w:val="1"/>
        </w:rPr>
        <w:t>h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1"/>
        </w:rPr>
        <w:t>ting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-13"/>
          <w:w w:val="100"/>
          <w:position w:val="1"/>
        </w:rPr>
        <w:t>f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1"/>
        </w:rPr>
        <w:t>or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1"/>
        </w:rPr>
        <w:t>our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10"/>
          <w:w w:val="100"/>
          <w:position w:val="1"/>
        </w:rPr>
        <w:t>R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1"/>
        </w:rPr>
        <w:t>ig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4"/>
          <w:w w:val="100"/>
          <w:position w:val="1"/>
        </w:rPr>
        <w:t>h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1"/>
        </w:rPr>
        <w:t>ts</w:t>
      </w:r>
      <w:r>
        <w:rPr>
          <w:rFonts w:ascii="Myriad Pro" w:hAnsi="Myriad Pro" w:cs="Myriad Pro" w:eastAsia="Myriad Pro"/>
          <w:sz w:val="100"/>
          <w:szCs w:val="100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40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  <w:position w:val="1"/>
        </w:rPr>
        <w:t>L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ouise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Jell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"/>
          <w:w w:val="100"/>
          <w:position w:val="1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i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  <w:position w:val="1"/>
        </w:rPr>
        <w:t>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  <w:position w:val="1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9"/>
          <w:w w:val="100"/>
          <w:position w:val="1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vi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"/>
          <w:w w:val="100"/>
          <w:position w:val="1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5"/>
          <w:w w:val="100"/>
          <w:position w:val="1"/>
        </w:rPr>
        <w:t>w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s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Elizabeth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1"/>
          <w:w w:val="100"/>
          <w:position w:val="1"/>
        </w:rPr>
        <w:t>D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i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8"/>
          <w:w w:val="100"/>
          <w:position w:val="1"/>
        </w:rPr>
        <w:t>x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on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1920" w:h="16840"/>
          <w:pgMar w:top="560" w:bottom="0" w:left="320" w:right="60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813.544006pt;width:595.275pt;height:28.346pt;mso-position-horizontal-relative:page;mso-position-vertical-relative:page;z-index:-2756" type="#_x0000_t202" filled="f" stroked="f">
            <v:textbox inset="0,0,0,0">
              <w:txbxContent>
                <w:p>
                  <w:pPr>
                    <w:spacing w:before="0" w:after="0" w:line="318" w:lineRule="exact"/>
                    <w:ind w:left="737" w:right="-20"/>
                    <w:jc w:val="left"/>
                    <w:rPr>
                      <w:rFonts w:ascii="Minion Pro" w:hAnsi="Minion Pro" w:cs="Minion Pro" w:eastAsia="Minion Pro"/>
                      <w:sz w:val="24"/>
                      <w:szCs w:val="24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231F20"/>
                      <w:spacing w:val="0"/>
                      <w:w w:val="100"/>
                      <w:position w:val="2"/>
                    </w:rPr>
                    <w:t>14</w:t>
                  </w:r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755" coordorigin="0,0" coordsize="11906,16838">
            <v:group style="position:absolute;left:0;top:0;width:11735;height:567" coordorigin="0,0" coordsize="11735,567">
              <v:shape style="position:absolute;left:0;top:0;width:11735;height:567" coordorigin="0,0" coordsize="11735,567" path="m0,567l11735,567,11735,0,0,0,0,567xe" filled="t" fillcolor="#25408F" stroked="f">
                <v:path arrowok="t"/>
                <v:fill/>
              </v:shape>
            </v:group>
            <v:group style="position:absolute;left:0;top:567;width:567;height:15704" coordorigin="0,567" coordsize="567,15704">
              <v:shape style="position:absolute;left:0;top:567;width:567;height:15704" coordorigin="0,567" coordsize="567,15704" path="m0,16271l567,16271,567,567,0,567,0,16271xe" filled="t" fillcolor="#25408F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25408F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11906,16271,11906,407,647,407e" filled="t" fillcolor="#FFFFFF" stroked="f">
                <v:path arrowok="t"/>
                <v:fill/>
              </v:shape>
            </v:group>
            <v:group style="position:absolute;left:0;top:16271;width:11735;height:567" coordorigin="0,16271" coordsize="11735,567">
              <v:shape style="position:absolute;left:0;top:16271;width:11735;height:567" coordorigin="0,16271" coordsize="11735,567" path="m0,16838l11735,16838,11735,16271,0,16271,0,16838xe" filled="t" fillcolor="#25408F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25408F" stroked="f">
                <v:path arrowok="t"/>
                <v:fill/>
              </v:shape>
            </v:group>
            <v:group style="position:absolute;left:10654;top:407;width:1251;height:15864" coordorigin="10654,407" coordsize="1251,15864">
              <v:shape style="position:absolute;left:10654;top:407;width:1251;height:15864" coordorigin="10654,407" coordsize="1251,15864" path="m10894,407l10819,407,10738,413,10679,443,10657,515,10654,608,10654,16071,10655,16137,10665,16206,10703,16254,10762,16268,11906,16271,11906,407,10894,407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384" w:lineRule="exact"/>
        <w:ind w:left="400" w:right="-6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Elizabeth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Disabili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dvisor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d-upon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20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Elizabeth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joined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idlands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1967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enj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included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first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emale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handler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27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za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Digbeth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Bi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mingham.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  <w:position w:val="11"/>
        </w:rPr>
        <w:t>st</w:t>
      </w:r>
      <w:r>
        <w:rPr>
          <w:rFonts w:ascii="Myriad Pro" w:hAnsi="Myriad Pro" w:cs="Myriad Pro" w:eastAsia="Myriad Pro"/>
          <w:sz w:val="18"/>
          <w:szCs w:val="18"/>
          <w:color w:val="231F20"/>
          <w:spacing w:val="34"/>
          <w:w w:val="100"/>
          <w:position w:val="1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  <w:position w:val="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1986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400" w:right="19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Elizabet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changed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ious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affic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ollision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Exp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whilst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Elizabeth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wheelchai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30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Elizabeth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eckoned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Disabili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Elizabeth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ouise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Jelley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47"/>
        <w:jc w:val="left"/>
        <w:rPr>
          <w:rFonts w:ascii="Myriad Pro Light" w:hAnsi="Myriad Pro Light" w:cs="Myriad Pro Light" w:eastAsia="Myriad Pro Light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Elizabeth,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y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cide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2"/>
          <w:w w:val="100"/>
        </w:rPr>
        <w:t>n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le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4"/>
          <w:w w:val="100"/>
        </w:rPr>
        <w:t>f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y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chan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1"/>
          <w:w w:val="100"/>
        </w:rPr>
        <w:t>g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injurie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o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did</w:t>
      </w:r>
      <w:r>
        <w:rPr>
          <w:rFonts w:ascii="Myriad Pro Light" w:hAnsi="Myriad Pro Light" w:cs="Myriad Pro Light" w:eastAsia="Myriad Pro Light"/>
          <w:sz w:val="32"/>
          <w:szCs w:val="32"/>
          <w:color w:val="000000"/>
          <w:spacing w:val="0"/>
          <w:w w:val="100"/>
        </w:rPr>
      </w:r>
    </w:p>
    <w:p>
      <w:pPr>
        <w:spacing w:before="92" w:after="0" w:line="240" w:lineRule="auto"/>
        <w:ind w:left="400" w:right="-98"/>
        <w:jc w:val="left"/>
        <w:rPr>
          <w:rFonts w:ascii="Myriad Pro Light" w:hAnsi="Myriad Pro Light" w:cs="Myriad Pro Light" w:eastAsia="Myriad Pro Light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y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ope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y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2"/>
          <w:w w:val="100"/>
        </w:rPr>
        <w:t>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oll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o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w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ed?</w:t>
      </w:r>
      <w:r>
        <w:rPr>
          <w:rFonts w:ascii="Myriad Pro Light" w:hAnsi="Myriad Pro Light" w:cs="Myriad Pro Light" w:eastAsia="Myriad Pro Light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84" w:lineRule="exact"/>
        <w:ind w:left="400" w:right="3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3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7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0"/>
          <w:w w:val="100"/>
        </w:rPr>
        <w:t>‘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bac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onfide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again.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30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endy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onfined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manual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wheelchai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efused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-3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define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personal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idlands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14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384" w:lineRule="exact"/>
        <w:ind w:right="12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mously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Myriad Pro Light" w:hAnsi="Myriad Pro Light" w:cs="Myriad Pro Light" w:eastAsia="Myriad Pro Light"/>
          <w:sz w:val="36"/>
          <w:szCs w:val="36"/>
        </w:rPr>
      </w:pPr>
      <w:rPr/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Elizabeth,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wh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2"/>
          <w:w w:val="100"/>
        </w:rPr>
        <w:t>a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b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3"/>
          <w:w w:val="100"/>
        </w:rPr>
        <w:t>r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oug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2"/>
          <w:w w:val="100"/>
        </w:rPr>
        <w:t>h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5"/>
          <w:w w:val="100"/>
        </w:rPr>
        <w:t>y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ou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2"/>
          <w:w w:val="100"/>
        </w:rPr>
        <w:t>t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o</w:t>
      </w:r>
      <w:r>
        <w:rPr>
          <w:rFonts w:ascii="Myriad Pro Light" w:hAnsi="Myriad Pro Light" w:cs="Myriad Pro Light" w:eastAsia="Myriad Pro Light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32" w:lineRule="exact"/>
        <w:ind w:right="-20"/>
        <w:jc w:val="left"/>
        <w:rPr>
          <w:rFonts w:ascii="Myriad Pro Light" w:hAnsi="Myriad Pro Light" w:cs="Myriad Pro Light" w:eastAsia="Myriad Pro Light"/>
          <w:sz w:val="36"/>
          <w:szCs w:val="36"/>
        </w:rPr>
      </w:pPr>
      <w:rPr/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1"/>
          <w:w w:val="100"/>
        </w:rPr>
        <w:t>S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3"/>
          <w:w w:val="100"/>
        </w:rPr>
        <w:t>r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2"/>
          <w:w w:val="100"/>
        </w:rPr>
        <w:t>a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4"/>
          <w:w w:val="100"/>
        </w:rPr>
        <w:t>f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o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3"/>
          <w:w w:val="100"/>
        </w:rPr>
        <w:t>r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d-upon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2"/>
          <w:w w:val="100"/>
        </w:rPr>
        <w:t>-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10"/>
          <w:w w:val="100"/>
        </w:rPr>
        <w:t>A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5"/>
          <w:w w:val="100"/>
        </w:rPr>
        <w:t>v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on?</w:t>
      </w:r>
      <w:r>
        <w:rPr>
          <w:rFonts w:ascii="Myriad Pro Light" w:hAnsi="Myriad Pro Light" w:cs="Myriad Pro Light" w:eastAsia="Myriad Pro Light"/>
          <w:sz w:val="36"/>
          <w:szCs w:val="36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right="4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independe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villag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number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holid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ealised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though,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11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elia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ehicle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somewhe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wheelchair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36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32" w:lineRule="exact"/>
        <w:ind w:right="828"/>
        <w:jc w:val="left"/>
        <w:rPr>
          <w:rFonts w:ascii="Myriad Pro Light" w:hAnsi="Myriad Pro Light" w:cs="Myriad Pro Light" w:eastAsia="Myriad Pro Light"/>
          <w:sz w:val="36"/>
          <w:szCs w:val="36"/>
        </w:rPr>
      </w:pPr>
      <w:rPr/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Elizabeth,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h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3"/>
          <w:w w:val="100"/>
        </w:rPr>
        <w:t>o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w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did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5"/>
          <w:w w:val="100"/>
        </w:rPr>
        <w:t>y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ou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find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1"/>
          <w:w w:val="100"/>
        </w:rPr>
        <w:t>S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3"/>
          <w:w w:val="100"/>
        </w:rPr>
        <w:t>r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2"/>
          <w:w w:val="100"/>
        </w:rPr>
        <w:t>a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4"/>
          <w:w w:val="100"/>
        </w:rPr>
        <w:t>f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o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3"/>
          <w:w w:val="100"/>
        </w:rPr>
        <w:t>r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d-upon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2"/>
          <w:w w:val="100"/>
        </w:rPr>
        <w:t>-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10"/>
          <w:w w:val="100"/>
        </w:rPr>
        <w:t>A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5"/>
          <w:w w:val="100"/>
        </w:rPr>
        <w:t>v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on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20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5"/>
          <w:w w:val="100"/>
        </w:rPr>
        <w:t>y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ears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ago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when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it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came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2"/>
          <w:w w:val="100"/>
        </w:rPr>
        <w:t>t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o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a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3"/>
          <w:w w:val="100"/>
        </w:rPr>
        <w:t>c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3"/>
          <w:w w:val="100"/>
        </w:rPr>
        <w:t>c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essibili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2"/>
          <w:w w:val="100"/>
        </w:rPr>
        <w:t>t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y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and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inclusion?</w:t>
      </w:r>
      <w:r>
        <w:rPr>
          <w:rFonts w:ascii="Myriad Pro Light" w:hAnsi="Myriad Pro Light" w:cs="Myriad Pro Light" w:eastAsia="Myriad Pro Light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84" w:lineRule="exact"/>
        <w:ind w:right="18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emember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bank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banks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essible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4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wheelchair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inside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bank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ansa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behalf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member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staff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outsid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number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ansa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bank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600"/>
          <w:cols w:num="2" w:equalWidth="0">
            <w:col w:w="5359" w:space="500"/>
            <w:col w:w="5141"/>
          </w:cols>
        </w:sectPr>
      </w:pPr>
      <w:rPr/>
    </w:p>
    <w:p>
      <w:pPr>
        <w:spacing w:before="46" w:after="0" w:line="432" w:lineRule="exact"/>
        <w:ind w:left="5580" w:right="343"/>
        <w:jc w:val="left"/>
        <w:rPr>
          <w:rFonts w:ascii="Myriad Pro Light" w:hAnsi="Myriad Pro Light" w:cs="Myriad Pro Light" w:eastAsia="Myriad Pro Light"/>
          <w:sz w:val="36"/>
          <w:szCs w:val="36"/>
        </w:rPr>
      </w:pPr>
      <w:rPr/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Elizabeth,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2"/>
          <w:w w:val="100"/>
        </w:rPr>
        <w:t>t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ell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me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about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some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of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5"/>
          <w:w w:val="100"/>
        </w:rPr>
        <w:t>y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our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achi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1"/>
          <w:w w:val="100"/>
        </w:rPr>
        <w:t>e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5"/>
          <w:w w:val="100"/>
        </w:rPr>
        <w:t>v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eme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2"/>
          <w:w w:val="100"/>
        </w:rPr>
        <w:t>n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ts?</w:t>
      </w:r>
      <w:r>
        <w:rPr>
          <w:rFonts w:ascii="Myriad Pro Light" w:hAnsi="Myriad Pro Light" w:cs="Myriad Pro Light" w:eastAsia="Myriad Pro Light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84" w:lineRule="exact"/>
        <w:ind w:left="5580" w:right="55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closely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ega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inclusion.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5580" w:right="47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oilet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hoist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makes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desi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cise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assistan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2" w:after="0" w:line="240" w:lineRule="auto"/>
        <w:ind w:left="558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ouncil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71" w:lineRule="exact"/>
        <w:ind w:left="558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position w:val="-1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eme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-1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tia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  <w:position w:val="-1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position w:val="-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iendly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  <w:position w:val="-1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-1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wn.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1920" w:h="16840"/>
          <w:pgMar w:top="580" w:bottom="0" w:left="600" w:right="3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left="120" w:right="-7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ouncil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challenge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issues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behalf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disabled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2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hilst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happen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banks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essibili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doors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ticular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oblem,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small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wheelchair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quick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negoti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20" w:right="22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adually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self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ganis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Disabili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dvisor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z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Shakespea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Clinical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ommissioning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SWIF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9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obili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432" w:lineRule="exact"/>
        <w:ind w:right="362"/>
        <w:jc w:val="left"/>
        <w:rPr>
          <w:rFonts w:ascii="Myriad Pro Light" w:hAnsi="Myriad Pro Light" w:cs="Myriad Pro Light" w:eastAsia="Myriad Pro Light"/>
          <w:sz w:val="36"/>
          <w:szCs w:val="36"/>
        </w:rPr>
      </w:pPr>
      <w:rPr/>
      <w:r>
        <w:rPr/>
        <w:br w:type="column"/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Elizabeth,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wh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2"/>
          <w:w w:val="100"/>
        </w:rPr>
        <w:t>a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else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needs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-2"/>
          <w:w w:val="100"/>
        </w:rPr>
        <w:t>t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o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be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6"/>
          <w:szCs w:val="36"/>
          <w:color w:val="231F20"/>
          <w:spacing w:val="0"/>
          <w:w w:val="100"/>
        </w:rPr>
        <w:t>done?</w:t>
      </w:r>
      <w:r>
        <w:rPr>
          <w:rFonts w:ascii="Myriad Pro Light" w:hAnsi="Myriad Pro Light" w:cs="Myriad Pro Light" w:eastAsia="Myriad Pro Light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84" w:lineRule="exact"/>
        <w:ind w:right="56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tinue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socie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35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mbassador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because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inclusivi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tivism.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belie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happen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egul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essible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4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changes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advised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ompanies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ivil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means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changes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disabled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person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39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egul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became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110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omplian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inclusion.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600" w:right="320"/>
          <w:cols w:num="2" w:equalWidth="0">
            <w:col w:w="5071" w:space="509"/>
            <w:col w:w="5420"/>
          </w:cols>
        </w:sectPr>
      </w:pPr>
      <w:rPr/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813.544006pt;width:595.275pt;height:28.346pt;mso-position-horizontal-relative:page;mso-position-vertical-relative:page;z-index:-2754" type="#_x0000_t202" filled="f" stroked="f">
            <v:textbox inset="0,0,0,0">
              <w:txbxContent>
                <w:p>
                  <w:pPr>
                    <w:spacing w:before="0" w:after="0" w:line="318" w:lineRule="exact"/>
                    <w:ind w:right="660"/>
                    <w:jc w:val="right"/>
                    <w:rPr>
                      <w:rFonts w:ascii="Minion Pro" w:hAnsi="Minion Pro" w:cs="Minion Pro" w:eastAsia="Minion Pro"/>
                      <w:sz w:val="24"/>
                      <w:szCs w:val="24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231F20"/>
                      <w:spacing w:val="0"/>
                      <w:w w:val="100"/>
                      <w:position w:val="2"/>
                    </w:rPr>
                    <w:t>15</w:t>
                  </w:r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753" coordorigin="0,0" coordsize="11906,16838">
            <v:group style="position:absolute;left:11324;top:567;width:581;height:15704" coordorigin="11324,567" coordsize="581,15704">
              <v:shape style="position:absolute;left:11324;top:567;width:581;height:15704" coordorigin="11324,567" coordsize="581,15704" path="m11324,16271l11906,16271,11906,567,11324,567,11324,16271xe" filled="t" fillcolor="#25408F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25408F" stroked="f">
                <v:path arrowok="t"/>
                <v:fill/>
              </v:shape>
            </v:group>
            <v:group style="position:absolute;left:0;top:0;width:2;height:567" coordorigin="0,0" coordsize="2,567">
              <v:shape style="position:absolute;left:0;top:0;width:2;height:567" coordorigin="0,0" coordsize="0,567" path="m0,0l0,0e" filled="f" stroked="t" strokeweight=".1pt" strokecolor="#25408F">
                <v:path arrowok="t"/>
              </v:shape>
            </v:group>
            <v:group style="position:absolute;left:0;top:407;width:1247;height:15864" coordorigin="0,407" coordsize="1247,15864">
              <v:shape style="position:absolute;left:0;top:407;width:1247;height:15864" coordorigin="0,407" coordsize="1247,15864" path="m0,16271l1082,16270,1163,16265,1222,16235,1244,16163,1247,16070,1247,607,1246,541,1237,472,1198,423,1139,410,0,407,0,16271e" filled="t" fillcolor="#FFFFFF" stroked="f">
                <v:path arrowok="t"/>
                <v:fill/>
              </v:shape>
            </v:group>
            <v:group style="position:absolute;left:170;top:16271;width:11735;height:567" coordorigin="170,16271" coordsize="11735,567">
              <v:shape style="position:absolute;left:170;top:16271;width:11735;height:567" coordorigin="170,16271" coordsize="11735,567" path="m170,16838l11905,16838,11905,16271,170,16271,170,16838xe" filled="t" fillcolor="#25408F" stroked="f">
                <v:path arrowok="t"/>
                <v:fill/>
              </v:shape>
            </v:group>
            <v:group style="position:absolute;left:0;top:16271;width:170;height:567" coordorigin="0,16271" coordsize="170,567">
              <v:shape style="position:absolute;left:0;top:16271;width:170;height:567" coordorigin="0,16271" coordsize="170,567" path="m0,16838l170,16838,170,16271,0,16271,0,16838e" filled="t" fillcolor="#25408F" stroked="f">
                <v:path arrowok="t"/>
                <v:fill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9" w:after="0" w:line="240" w:lineRule="auto"/>
        <w:ind w:right="97"/>
        <w:jc w:val="righ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15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760" w:bottom="280" w:left="600" w:right="320"/>
        </w:sectPr>
      </w:pPr>
      <w:rPr/>
    </w:p>
    <w:p>
      <w:pPr>
        <w:spacing w:before="0" w:after="0" w:line="1121" w:lineRule="exact"/>
        <w:ind w:left="400" w:right="-20"/>
        <w:jc w:val="left"/>
        <w:tabs>
          <w:tab w:pos="2140" w:val="left"/>
          <w:tab w:pos="4580" w:val="left"/>
          <w:tab w:pos="6760" w:val="left"/>
          <w:tab w:pos="7780" w:val="left"/>
        </w:tabs>
        <w:rPr>
          <w:rFonts w:ascii="Myriad Pro" w:hAnsi="Myriad Pro" w:cs="Myriad Pro" w:eastAsia="Myriad Pro"/>
          <w:sz w:val="100"/>
          <w:szCs w:val="100"/>
        </w:rPr>
      </w:pPr>
      <w:rPr/>
      <w:r>
        <w:rPr>
          <w:rFonts w:ascii="Myriad Pro" w:hAnsi="Myriad Pro" w:cs="Myriad Pro" w:eastAsia="Myriad Pro"/>
          <w:sz w:val="100"/>
          <w:szCs w:val="100"/>
          <w:color w:val="231F20"/>
          <w:spacing w:val="-7"/>
          <w:w w:val="100"/>
        </w:rPr>
        <w:t>T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</w:rPr>
        <w:t>he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10"/>
          <w:w w:val="100"/>
        </w:rPr>
        <w:t>R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</w:rPr>
        <w:t>ig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4"/>
          <w:w w:val="100"/>
        </w:rPr>
        <w:t>h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</w:rPr>
        <w:t>t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</w:rPr>
        <w:t>Help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-4"/>
          <w:w w:val="100"/>
        </w:rPr>
        <w:t>a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</w:rPr>
        <w:t>t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100"/>
          <w:szCs w:val="100"/>
          <w:color w:val="000000"/>
          <w:spacing w:val="0"/>
          <w:w w:val="100"/>
        </w:rPr>
      </w:r>
    </w:p>
    <w:p>
      <w:pPr>
        <w:spacing w:before="0" w:after="0" w:line="979" w:lineRule="exact"/>
        <w:ind w:left="400" w:right="-20"/>
        <w:jc w:val="left"/>
        <w:tabs>
          <w:tab w:pos="5060" w:val="left"/>
        </w:tabs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" w:hAnsi="Myriad Pro" w:cs="Myriad Pro" w:eastAsia="Myriad Pro"/>
          <w:sz w:val="100"/>
          <w:szCs w:val="100"/>
          <w:color w:val="231F20"/>
          <w:spacing w:val="10"/>
          <w:w w:val="100"/>
          <w:position w:val="1"/>
        </w:rPr>
        <w:t>R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1"/>
        </w:rPr>
        <w:t>ig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4"/>
          <w:w w:val="100"/>
          <w:position w:val="1"/>
        </w:rPr>
        <w:t>h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1"/>
        </w:rPr>
        <w:t>t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41"/>
          <w:w w:val="100"/>
          <w:position w:val="1"/>
        </w:rPr>
        <w:t> 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12"/>
          <w:w w:val="100"/>
          <w:position w:val="1"/>
        </w:rPr>
        <w:t>T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1"/>
        </w:rPr>
        <w:t>ime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1"/>
        </w:rPr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By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Del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Hobden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1920" w:h="16840"/>
          <w:pgMar w:top="560" w:bottom="0" w:left="320" w:right="640"/>
        </w:sectPr>
      </w:pPr>
      <w:rPr/>
    </w:p>
    <w:p>
      <w:pPr>
        <w:spacing w:before="95" w:after="0" w:line="384" w:lineRule="exact"/>
        <w:ind w:left="400" w:right="-4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social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isol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ession.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Newly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vulne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44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1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desks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itical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timely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family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ondition;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likelihood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person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5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qui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independe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5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closely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staff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clinics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idge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gap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healthca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ommuni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link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hospital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desk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ehabilit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es: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84" w:lineRule="exact"/>
        <w:ind w:left="900" w:right="-78" w:firstLine="-500"/>
        <w:jc w:val="left"/>
        <w:tabs>
          <w:tab w:pos="90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ondition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manage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900" w:right="358" w:firstLine="-500"/>
        <w:jc w:val="left"/>
        <w:tabs>
          <w:tab w:pos="90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ehabilit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falls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2" w:after="0" w:line="240" w:lineRule="auto"/>
        <w:ind w:left="400" w:right="-20"/>
        <w:jc w:val="left"/>
        <w:tabs>
          <w:tab w:pos="90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local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98" w:after="0" w:line="240" w:lineRule="auto"/>
        <w:ind w:left="456" w:right="1159"/>
        <w:jc w:val="center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500" w:right="487" w:firstLine="-500"/>
        <w:jc w:val="left"/>
        <w:tabs>
          <w:tab w:pos="50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hopefully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epla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anxie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wledge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onfiden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500" w:right="297" w:firstLine="-500"/>
        <w:jc w:val="left"/>
        <w:tabs>
          <w:tab w:pos="50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build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onfiden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ticip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ommuni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ell-bein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500" w:right="172" w:firstLine="-500"/>
        <w:jc w:val="left"/>
        <w:tabs>
          <w:tab w:pos="50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social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isol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social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capable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difficult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20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social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perso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3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establish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clinic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66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2010,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established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first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desk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achen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2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Clinic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Hospita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desk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clinic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2013,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secu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funding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Hospita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66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major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6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2016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secu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2" w:after="0" w:line="371" w:lineRule="exact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3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-1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-1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ear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  <w:position w:val="-1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-1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  <w:position w:val="-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  <w:position w:val="-1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unding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  <w:position w:val="-1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  <w:position w:val="-1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y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640"/>
          <w:cols w:num="2" w:equalWidth="0">
            <w:col w:w="5376" w:space="484"/>
            <w:col w:w="5100"/>
          </w:cols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52" coordorigin="0,0" coordsize="11906,16838">
            <v:group style="position:absolute;left:0;top:567;width:567;height:15704" coordorigin="0,567" coordsize="567,15704">
              <v:shape style="position:absolute;left:0;top:567;width:567;height:15704" coordorigin="0,567" coordsize="567,15704" path="m0,16271l567,16271,567,567,0,567,0,16271xe" filled="t" fillcolor="#25408F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25408F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11906,16271,11906,407,647,407e" filled="t" fillcolor="#FFFFFF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25408F" stroked="f">
                <v:path arrowok="t"/>
                <v:fill/>
              </v:shape>
            </v:group>
            <v:group style="position:absolute;left:10654;top:407;width:1251;height:15864" coordorigin="10654,407" coordsize="1251,15864">
              <v:shape style="position:absolute;left:10654;top:407;width:1251;height:15864" coordorigin="10654,407" coordsize="1251,15864" path="m10894,407l10819,407,10738,413,10679,443,10657,515,10654,608,10654,16071,10655,16137,10665,16206,10703,16254,10762,16268,11906,16271,11906,407,10894,407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9" w:after="0" w:line="240" w:lineRule="auto"/>
        <w:ind w:left="10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16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6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60" w:lineRule="exact"/>
        <w:ind w:left="12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Del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and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2"/>
          <w:w w:val="100"/>
          <w:position w:val="-1"/>
        </w:rPr>
        <w:t>M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aria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  <w:position w:val="-1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our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advi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  <w:position w:val="-1"/>
        </w:rPr>
        <w:t>c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desk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  <w:position w:val="-1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4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5"/>
          <w:w w:val="100"/>
          <w:position w:val="-1"/>
        </w:rPr>
        <w:t>W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9"/>
          <w:w w:val="100"/>
          <w:position w:val="-1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wick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Hospital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1560" w:bottom="0" w:left="600" w:right="320"/>
        </w:sectPr>
      </w:pPr>
      <w:rPr/>
    </w:p>
    <w:p>
      <w:pPr>
        <w:spacing w:before="6" w:after="0" w:line="384" w:lineRule="exact"/>
        <w:ind w:left="120" w:right="5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oje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initially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Eliot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Hospital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Nune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edical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ombined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desk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guidan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20" w:right="36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social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emotional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2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oje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secu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unhill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edical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4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obel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0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field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others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establish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20" w:right="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desk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ompleme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RNIB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(e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clinic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liaison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offi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er)</w:t>
      </w:r>
      <w:r>
        <w:rPr>
          <w:rFonts w:ascii="Myriad Pro" w:hAnsi="Myriad Pro" w:cs="Myriad Pro" w:eastAsia="Myriad Pro"/>
          <w:sz w:val="32"/>
          <w:szCs w:val="32"/>
          <w:color w:val="231F20"/>
          <w:spacing w:val="-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Grue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oc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6" w:after="0" w:line="384" w:lineRule="exact"/>
        <w:ind w:right="58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vides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hospitals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malise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33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pleased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member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ewis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Hobden,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qualified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Clinic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Liaison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ffi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(EC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Os).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353"/>
        <w:jc w:val="left"/>
        <w:rPr>
          <w:rFonts w:ascii="Myriad Pro Light" w:hAnsi="Myriad Pro Light" w:cs="Myriad Pro Light" w:eastAsia="Myriad Pro Light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funding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clinics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guidan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please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talk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nursing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staff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details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01926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411331</w:t>
      </w:r>
      <w:r>
        <w:rPr>
          <w:rFonts w:ascii="Myriad Pro Light" w:hAnsi="Myriad Pro Light" w:cs="Myriad Pro Light" w:eastAsia="Myriad Pro Light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600" w:right="320"/>
          <w:cols w:num="2" w:equalWidth="0">
            <w:col w:w="5122" w:space="457"/>
            <w:col w:w="5421"/>
          </w:cols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51" coordorigin="0,0" coordsize="11906,16838">
            <v:group style="position:absolute;left:0;top:16271;width:2;height:567" coordorigin="0,16271" coordsize="2,567">
              <v:shape style="position:absolute;left:0;top:16271;width:2;height:567" coordorigin="0,16271" coordsize="0,567" path="m0,16271l0,16271e" filled="f" stroked="t" strokeweight=".1pt" strokecolor="#25408F">
                <v:path arrowok="t"/>
              </v:shape>
            </v:group>
            <v:group style="position:absolute;left:11339;top:567;width:567;height:15704" coordorigin="11339,567" coordsize="567,15704">
              <v:shape style="position:absolute;left:11339;top:567;width:567;height:15704" coordorigin="11339,567" coordsize="567,15704" path="m11339,16271l11906,16271,11906,567,11339,567,11339,16271xe" filled="t" fillcolor="#25408F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25408F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25408F" stroked="f">
                <v:path arrowok="t"/>
                <v:fill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right="97"/>
        <w:jc w:val="righ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17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760" w:bottom="280" w:left="600" w:right="32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67" w:lineRule="exact"/>
        <w:ind w:left="400" w:right="-20"/>
        <w:jc w:val="left"/>
        <w:rPr>
          <w:rFonts w:ascii="Myriad Pro Light" w:hAnsi="Myriad Pro Light" w:cs="Myriad Pro Light" w:eastAsia="Myriad Pro Light"/>
          <w:sz w:val="68"/>
          <w:szCs w:val="68"/>
        </w:rPr>
      </w:pPr>
      <w:rPr/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-5"/>
          <w:w w:val="100"/>
          <w:position w:val="1"/>
        </w:rPr>
        <w:t>W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0"/>
          <w:w w:val="100"/>
          <w:position w:val="1"/>
        </w:rPr>
        <w:t>ho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4"/>
          <w:w w:val="100"/>
          <w:position w:val="1"/>
        </w:rPr>
        <w:t>S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-7"/>
          <w:w w:val="100"/>
          <w:position w:val="1"/>
        </w:rPr>
        <w:t>a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-8"/>
          <w:w w:val="100"/>
          <w:position w:val="1"/>
        </w:rPr>
        <w:t>y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0"/>
          <w:w w:val="100"/>
          <w:position w:val="1"/>
        </w:rPr>
        <w:t>s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0"/>
          <w:w w:val="100"/>
          <w:position w:val="1"/>
        </w:rPr>
        <w:t>Blind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-17"/>
          <w:w w:val="100"/>
          <w:position w:val="1"/>
        </w:rPr>
        <w:t>P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0"/>
          <w:w w:val="100"/>
          <w:position w:val="1"/>
        </w:rPr>
        <w:t>eople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-6"/>
          <w:w w:val="100"/>
          <w:position w:val="1"/>
        </w:rPr>
        <w:t>C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0"/>
          <w:w w:val="100"/>
          <w:position w:val="1"/>
        </w:rPr>
        <w:t>a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-20"/>
          <w:w w:val="100"/>
          <w:position w:val="1"/>
        </w:rPr>
        <w:t>n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-12"/>
          <w:w w:val="100"/>
          <w:position w:val="1"/>
        </w:rPr>
        <w:t>’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0"/>
          <w:w w:val="100"/>
          <w:position w:val="1"/>
        </w:rPr>
        <w:t>t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2"/>
          <w:w w:val="100"/>
          <w:position w:val="1"/>
        </w:rPr>
        <w:t>D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0"/>
          <w:w w:val="100"/>
          <w:position w:val="1"/>
        </w:rPr>
        <w:t>ri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-9"/>
          <w:w w:val="100"/>
          <w:position w:val="1"/>
        </w:rPr>
        <w:t>v</w:t>
      </w:r>
      <w:r>
        <w:rPr>
          <w:rFonts w:ascii="Myriad Pro Light" w:hAnsi="Myriad Pro Light" w:cs="Myriad Pro Light" w:eastAsia="Myriad Pro Light"/>
          <w:sz w:val="68"/>
          <w:szCs w:val="68"/>
          <w:color w:val="231F20"/>
          <w:spacing w:val="0"/>
          <w:w w:val="100"/>
          <w:position w:val="1"/>
        </w:rPr>
        <w:t>e?</w:t>
      </w:r>
      <w:r>
        <w:rPr>
          <w:rFonts w:ascii="Myriad Pro Light" w:hAnsi="Myriad Pro Light" w:cs="Myriad Pro Light" w:eastAsia="Myriad Pro Light"/>
          <w:sz w:val="68"/>
          <w:szCs w:val="68"/>
          <w:color w:val="000000"/>
          <w:spacing w:val="0"/>
          <w:w w:val="100"/>
          <w:position w:val="0"/>
        </w:rPr>
      </w:r>
    </w:p>
    <w:p>
      <w:pPr>
        <w:spacing w:before="0" w:after="0" w:line="396" w:lineRule="exact"/>
        <w:ind w:left="40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"/>
          <w:w w:val="100"/>
        </w:rPr>
        <w:t>b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3"/>
          <w:w w:val="100"/>
        </w:rPr>
        <w:t>K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arina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1"/>
          <w:w w:val="100"/>
        </w:rPr>
        <w:t>G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ego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9"/>
          <w:w w:val="100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1560" w:bottom="0" w:left="320" w:right="700"/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50" coordorigin="0,0" coordsize="11906,16838">
            <v:group style="position:absolute;left:0;top:567;width:567;height:15704" coordorigin="0,567" coordsize="567,15704">
              <v:shape style="position:absolute;left:0;top:567;width:567;height:15704" coordorigin="0,567" coordsize="567,15704" path="m0,16271l567,16271,567,567,0,567,0,16271xe" filled="t" fillcolor="#25408F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25408F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11906,16271,11906,407,647,407e" filled="t" fillcolor="#FFFFFF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25408F" stroked="f">
                <v:path arrowok="t"/>
                <v:fill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384" w:lineRule="exact"/>
        <w:ind w:left="400" w:right="39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2019,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challenge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decided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pursue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personal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sailing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8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unusual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goal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landlocke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onsul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oogl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Jubilee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4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(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9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)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tunities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sail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ship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good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look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initially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tsmouth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3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assi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buddy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assistan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finding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18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384" w:lineRule="exact"/>
        <w:ind w:right="21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because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ything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although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first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going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omplain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loudly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t!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5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hilst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elt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2" w:after="0" w:line="240" w:lineRule="auto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on-sho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right="2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sea.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longer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dinbu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10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same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(the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isually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mpai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ssoci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tion).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2" w:after="0" w:line="240" w:lineRule="auto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join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sail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700"/>
          <w:cols w:num="2" w:equalWidth="0">
            <w:col w:w="5250" w:space="610"/>
            <w:col w:w="5040"/>
          </w:cols>
        </w:sectPr>
      </w:pPr>
      <w:rPr/>
    </w:p>
    <w:p>
      <w:pPr>
        <w:spacing w:before="57" w:after="0" w:line="240" w:lineRule="auto"/>
        <w:ind w:left="10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9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yming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mouth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-1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simply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ockenhurst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0" w:right="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sleeping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duly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began.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meeting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sailor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0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-5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12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  <w:position w:val="11"/>
        </w:rPr>
        <w:t>th</w:t>
      </w:r>
      <w:r>
        <w:rPr>
          <w:rFonts w:ascii="Myriad Pro" w:hAnsi="Myriad Pro" w:cs="Myriad Pro" w:eastAsia="Myriad Pro"/>
          <w:sz w:val="18"/>
          <w:szCs w:val="18"/>
          <w:color w:val="231F20"/>
          <w:spacing w:val="35"/>
          <w:w w:val="100"/>
          <w:position w:val="1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position w:val="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  <w:position w:val="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ober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2019,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visually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impai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member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  <w:position w:val="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  <w:position w:val="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ipper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set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  <w:position w:val="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ajo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ca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VISA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GB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sailing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holid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  <w:position w:val="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-1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ipper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espi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language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oblems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0" w:right="15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luggage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thanks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mobile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18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guide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shock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self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mobili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ills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shape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negoti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obstacles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(namely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ts).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6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oursel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84" w:lineRule="exact"/>
        <w:ind w:right="75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unpacked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ipper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shopping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assembled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first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shopping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mission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getting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shopping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47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good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sailing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ything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due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limi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tunities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things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eally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34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makes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easier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spend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etime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ipping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nalia.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36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leisu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eakfast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iefing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included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jacket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first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sailin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53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xplo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ajo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oastlin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nume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tunities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tasks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onboa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including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opping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ancho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helming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(s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ing),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mana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580" w:bottom="0" w:left="620" w:right="320"/>
          <w:cols w:num="2" w:equalWidth="0">
            <w:col w:w="5100" w:space="459"/>
            <w:col w:w="5421"/>
          </w:cols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49" coordorigin="0,0" coordsize="11906,16838">
            <v:group style="position:absolute;left:11339;top:567;width:567;height:15704" coordorigin="11339,567" coordsize="567,15704">
              <v:shape style="position:absolute;left:11339;top:567;width:567;height:15704" coordorigin="11339,567" coordsize="567,15704" path="m11339,16271l11906,16271,11906,567,11339,567,11339,16271xe" filled="t" fillcolor="#25408F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25408F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25408F" stroked="f">
                <v:path arrowok="t"/>
                <v:fill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v:group style="position:absolute;left:0;top:407;width:283;height:15864" coordorigin="0,407" coordsize="283,15864">
              <v:shape style="position:absolute;left:0;top:407;width:283;height:15864" coordorigin="0,407" coordsize="283,15864" path="m0,16271l119,16270,199,16265,259,16235,280,16163,283,16070,283,607,282,541,273,472,234,423,176,410,0,407,0,16271e" filled="t" fillcolor="#FFFFFF" stroked="f">
                <v:path arrowok="t"/>
                <v:fill/>
              </v:shape>
            </v:group>
            <v:group style="position:absolute;left:0;top:16271;width:2;height:567" coordorigin="0,16271" coordsize="2,567">
              <v:shape style="position:absolute;left:0;top:16271;width:2;height:567" coordorigin="0,16271" coordsize="0,567" path="m0,16271l0,16271e" filled="f" stroked="t" strokeweight=".1pt" strokecolor="#25408F">
                <v:path arrowok="t"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9" w:after="0" w:line="240" w:lineRule="auto"/>
        <w:ind w:right="97"/>
        <w:jc w:val="righ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19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760" w:bottom="280" w:left="620" w:right="3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60" w:lineRule="exact"/>
        <w:ind w:left="417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3"/>
          <w:w w:val="100"/>
          <w:position w:val="-1"/>
        </w:rPr>
        <w:t>K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arina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with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her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c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  <w:position w:val="-1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"/>
          <w:w w:val="100"/>
          <w:position w:val="-1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w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1560" w:bottom="0" w:left="320" w:right="940"/>
        </w:sectPr>
      </w:pPr>
      <w:rPr/>
    </w:p>
    <w:p>
      <w:pPr>
        <w:spacing w:before="6" w:after="0" w:line="384" w:lineRule="exact"/>
        <w:ind w:left="417" w:right="8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sail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casting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efuelling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eek!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17" w:right="58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iendships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ills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17" w:right="14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unders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meaning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7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1"/>
          <w:w w:val="100"/>
        </w:rPr>
        <w:t>“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7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9"/>
          <w:w w:val="100"/>
        </w:rPr>
        <w:t>”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culmin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ogether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another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17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inspi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417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xplo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fulfil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defined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adapt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oach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little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longer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er?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417" w:right="-1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sense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achie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special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tastic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eeling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98" w:after="0" w:line="240" w:lineRule="auto"/>
        <w:ind w:left="12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/>
        <w:br w:type="column"/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0"/>
          <w:w w:val="100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5"/>
          <w:w w:val="100"/>
        </w:rPr>
        <w:t>v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el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6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7"/>
          <w:w w:val="100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ips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left="360" w:right="28" w:firstLine="-360"/>
        <w:jc w:val="both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ahea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things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simple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eps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easier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manage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84" w:lineRule="exact"/>
        <w:ind w:left="360" w:right="564" w:firstLine="-36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cise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getting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flus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makes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things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orse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84" w:lineRule="exact"/>
        <w:ind w:left="360" w:right="125" w:firstLine="-36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3.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oogle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ansl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ommunic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whilst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meeting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4.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luggag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360" w:right="57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4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someone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belt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84" w:lineRule="exact"/>
        <w:ind w:left="360" w:right="43" w:firstLine="-36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5.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emember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enj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ourself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build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7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‘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940"/>
          <w:cols w:num="2" w:equalWidth="0">
            <w:col w:w="5423" w:space="561"/>
            <w:col w:w="467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813.544006pt;width:595.275pt;height:28.346pt;mso-position-horizontal-relative:page;mso-position-vertical-relative:page;z-index:-2748" type="#_x0000_t202" filled="f" stroked="f">
            <v:textbox inset="0,0,0,0">
              <w:txbxContent>
                <w:p>
                  <w:pPr>
                    <w:spacing w:before="0" w:after="0" w:line="318" w:lineRule="exact"/>
                    <w:ind w:left="737" w:right="-20"/>
                    <w:jc w:val="left"/>
                    <w:rPr>
                      <w:rFonts w:ascii="Minion Pro" w:hAnsi="Minion Pro" w:cs="Minion Pro" w:eastAsia="Minion Pro"/>
                      <w:sz w:val="24"/>
                      <w:szCs w:val="24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231F20"/>
                      <w:spacing w:val="0"/>
                      <w:w w:val="100"/>
                      <w:position w:val="2"/>
                    </w:rPr>
                    <w:t>20</w:t>
                  </w:r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747" coordorigin="0,0" coordsize="11906,16838">
            <v:group style="position:absolute;left:0;top:567;width:581;height:15704" coordorigin="0,567" coordsize="581,15704">
              <v:shape style="position:absolute;left:0;top:567;width:581;height:15704" coordorigin="0,567" coordsize="581,15704" path="m0,16271l581,16271,581,567,0,567,0,16271xe" filled="t" fillcolor="#25408F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25408F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11906,16271,11906,407,647,407e" filled="t" fillcolor="#FFFFFF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25408F" stroked="f">
                <v:path arrowok="t"/>
                <v:fill/>
              </v:shape>
            </v:group>
            <v:group style="position:absolute;left:10654;top:407;width:1251;height:15864" coordorigin="10654,407" coordsize="1251,15864">
              <v:shape style="position:absolute;left:10654;top:407;width:1251;height:15864" coordorigin="10654,407" coordsize="1251,15864" path="m10894,407l10819,407,10738,413,10679,443,10657,515,10654,608,10654,16071,10655,16137,10665,16206,10703,16254,10762,16268,11906,16271,11906,407,10894,407e" filled="t" fillcolor="#FFFFFF" stroked="f">
                <v:path arrowok="t"/>
                <v:fill/>
              </v:shape>
            </v:group>
            <v:group style="position:absolute;left:6191;top:6755;width:5006;height:8573" coordorigin="6191,6755" coordsize="5006,8573">
              <v:shape style="position:absolute;left:6191;top:6755;width:5006;height:8573" coordorigin="6191,6755" coordsize="5006,8573" path="m6431,6755l6356,6755,6275,6761,6216,6791,6194,6863,6191,6955,6191,15128,6191,15163,6197,15243,6227,15303,6299,15325,6392,15328,11032,15327,11113,15321,11172,15292,11194,15220,11197,15128,11197,6955,11196,6920,11191,6839,11161,6780,11089,6758,6431,6755e" filled="t" fillcolor="#FFF200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9" w:after="0" w:line="240" w:lineRule="auto"/>
        <w:ind w:left="10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20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940"/>
        </w:sectPr>
      </w:pPr>
      <w:rPr/>
    </w:p>
    <w:p>
      <w:pPr>
        <w:spacing w:before="0" w:after="0" w:line="1105" w:lineRule="exact"/>
        <w:ind w:left="120" w:right="-90"/>
        <w:jc w:val="left"/>
        <w:tabs>
          <w:tab w:pos="2720" w:val="left"/>
          <w:tab w:pos="4040" w:val="left"/>
        </w:tabs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" w:hAnsi="Myriad Pro" w:cs="Myriad Pro" w:eastAsia="Myriad Pro"/>
          <w:sz w:val="100"/>
          <w:szCs w:val="100"/>
          <w:color w:val="231F20"/>
          <w:spacing w:val="-31"/>
          <w:w w:val="100"/>
          <w:position w:val="-1"/>
        </w:rPr>
        <w:t>F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ocus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on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Healt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49"/>
          <w:w w:val="100"/>
          <w:position w:val="-1"/>
        </w:rPr>
        <w:t>h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"/>
          <w:w w:val="100"/>
          <w:position w:val="-2"/>
        </w:rPr>
        <w:t>b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2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2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2"/>
        </w:rPr>
        <w:t>Jemma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2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2"/>
        </w:rPr>
        <w:t>D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  <w:position w:val="-2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5"/>
          <w:w w:val="100"/>
          <w:position w:val="-2"/>
        </w:rPr>
        <w:t>v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2"/>
        </w:rPr>
        <w:t>oudian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358" w:lineRule="exact"/>
        <w:ind w:left="12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  <w:position w:val="1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he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Sig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  <w:position w:val="1"/>
        </w:rPr>
        <w:t>h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6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1"/>
          <w:w w:val="100"/>
          <w:position w:val="1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est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1"/>
          <w:w w:val="100"/>
          <w:position w:val="1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"/>
          <w:w w:val="100"/>
          <w:position w:val="1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5"/>
          <w:w w:val="100"/>
          <w:position w:val="1"/>
        </w:rPr>
        <w:t>v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olution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on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the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2"/>
          <w:w w:val="100"/>
          <w:position w:val="1"/>
        </w:rPr>
        <w:t>H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igh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  <w:position w:val="1"/>
        </w:rPr>
        <w:t>S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  <w:position w:val="1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eet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1920" w:h="16840"/>
          <w:pgMar w:top="560" w:bottom="280" w:left="600" w:right="620"/>
        </w:sectPr>
      </w:pPr>
      <w:rPr/>
    </w:p>
    <w:p>
      <w:pPr>
        <w:spacing w:before="61" w:after="0" w:line="384" w:lineRule="exact"/>
        <w:ind w:left="120" w:right="-1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46" coordorigin="0,0" coordsize="11906,16838">
            <v:group style="position:absolute;left:11339;top:567;width:567;height:15704" coordorigin="11339,567" coordsize="567,15704">
              <v:shape style="position:absolute;left:11339;top:567;width:567;height:15704" coordorigin="11339,567" coordsize="567,15704" path="m11339,16271l11906,16271,11906,567,11339,567,11339,16271xe" filled="t" fillcolor="#00AEEF" stroked="f">
                <v:path arrowok="t"/>
                <v:fill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v:group style="position:absolute;left:0;top:407;width:1247;height:15864" coordorigin="0,407" coordsize="1247,15864">
              <v:shape style="position:absolute;left:0;top:407;width:1247;height:15864" coordorigin="0,407" coordsize="1247,15864" path="m0,16271l1082,16270,1163,16265,1222,16235,1244,16163,1247,16070,1247,607,1246,541,1237,472,1198,423,1139,410,0,407,0,16271e" filled="t" fillcolor="#FFFFFF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00AEEF" stroked="f">
                <v:path arrowok="t"/>
                <v:fill/>
              </v:shape>
            </v:group>
            <v:group style="position:absolute;left:11338;top:16439;width:69;height:208" coordorigin="11338,16439" coordsize="69,208">
              <v:shape style="position:absolute;left:11338;top:16439;width:69;height:208" coordorigin="11338,16439" coordsize="69,208" path="m11380,16647l11408,16647,11408,16439,11384,16439,11338,16463,11344,16485,11380,16465,11380,16465,11380,16647xe" filled="f" stroked="t" strokeweight="0pt" strokecolor="#FFFFFF">
                <v:path arrowok="t"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00AEEF" stroked="f">
                <v:path arrowok="t"/>
                <v:fill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v:group style="position:absolute;left:6180;top:9893;width:5006;height:6112" coordorigin="6180,9893" coordsize="5006,6112">
              <v:shape style="position:absolute;left:6180;top:9893;width:5006;height:6112" coordorigin="6180,9893" coordsize="5006,6112" path="m6420,9893l6344,9893,6264,9899,6204,9929,6183,10001,6180,10093,6180,15805,6180,15840,6186,15921,6215,15980,6287,16002,6381,16005,11021,16005,11101,15999,11161,15969,11182,15897,11185,15805,11185,10093,11185,10058,11179,9977,11150,9918,11078,9896,6420,9893e" filled="t" fillcolor="#FFF200" stroked="f">
                <v:path arrowok="t"/>
                <v:fill/>
              </v:shape>
            </v:group>
            <w10:wrap type="none"/>
          </v:group>
        </w:pic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decades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changes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20-30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20" w:right="-7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ypical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optician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include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basic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iencing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specific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issues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optician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thalmos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20" w:right="45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xamine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optician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unless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eady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iencing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oblems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20" w:right="-5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olutionised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echnolo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standa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first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9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optical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assista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20" w:right="-6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include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puf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measu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(vital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glau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oma).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ultifun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machines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multiple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–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such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20" w:right="23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(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long/sho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edness)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whilst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etinal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takes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2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4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esults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9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symp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decla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assess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health.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89" w:after="0" w:line="384" w:lineRule="exact"/>
        <w:ind w:right="222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Optical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(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9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9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)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hospital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onsumers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optician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9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3D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31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distin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etina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opticians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health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22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aditional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method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11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emembe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though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optician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maximise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80" w:lineRule="exact"/>
        <w:ind w:left="114" w:right="619" w:firstLine="120"/>
        <w:jc w:val="left"/>
        <w:rPr>
          <w:rFonts w:ascii="Myriad Pro" w:hAnsi="Myriad Pro" w:cs="Myriad Pro" w:eastAsia="Myriad Pro"/>
          <w:sz w:val="40"/>
          <w:szCs w:val="40"/>
        </w:rPr>
      </w:pPr>
      <w:rPr/>
      <w:r>
        <w:rPr>
          <w:rFonts w:ascii="Myriad Pro" w:hAnsi="Myriad Pro" w:cs="Myriad Pro" w:eastAsia="Myriad Pro"/>
          <w:sz w:val="40"/>
          <w:szCs w:val="40"/>
          <w:color w:val="231F20"/>
          <w:spacing w:val="0"/>
          <w:w w:val="100"/>
        </w:rPr>
        <w:t>Opticians</w:t>
      </w:r>
      <w:r>
        <w:rPr>
          <w:rFonts w:ascii="Myriad Pro" w:hAnsi="Myriad Pro" w:cs="Myriad Pro" w:eastAsia="Myriad Pro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40"/>
          <w:szCs w:val="40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40"/>
          <w:szCs w:val="40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40"/>
          <w:szCs w:val="40"/>
          <w:color w:val="231F20"/>
          <w:spacing w:val="0"/>
          <w:w w:val="100"/>
        </w:rPr>
        <w:t>de</w:t>
      </w:r>
      <w:r>
        <w:rPr>
          <w:rFonts w:ascii="Myriad Pro" w:hAnsi="Myriad Pro" w:cs="Myriad Pro" w:eastAsia="Myriad Pro"/>
          <w:sz w:val="40"/>
          <w:szCs w:val="40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40"/>
          <w:szCs w:val="40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40"/>
          <w:szCs w:val="40"/>
          <w:color w:val="231F20"/>
          <w:spacing w:val="5"/>
          <w:w w:val="100"/>
        </w:rPr>
        <w:t>c</w:t>
      </w:r>
      <w:r>
        <w:rPr>
          <w:rFonts w:ascii="Myriad Pro" w:hAnsi="Myriad Pro" w:cs="Myriad Pro" w:eastAsia="Myriad Pro"/>
          <w:sz w:val="40"/>
          <w:szCs w:val="40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40"/>
          <w:szCs w:val="40"/>
          <w:color w:val="231F20"/>
          <w:spacing w:val="0"/>
          <w:w w:val="100"/>
        </w:rPr>
        <w:t>other</w:t>
      </w:r>
      <w:r>
        <w:rPr>
          <w:rFonts w:ascii="Myriad Pro" w:hAnsi="Myriad Pro" w:cs="Myriad Pro" w:eastAsia="Myriad Pro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40"/>
          <w:szCs w:val="40"/>
          <w:color w:val="231F20"/>
          <w:spacing w:val="0"/>
          <w:w w:val="100"/>
        </w:rPr>
        <w:t>medical</w:t>
      </w:r>
      <w:r>
        <w:rPr>
          <w:rFonts w:ascii="Myriad Pro" w:hAnsi="Myriad Pro" w:cs="Myriad Pro" w:eastAsia="Myriad Pro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40"/>
          <w:szCs w:val="40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40"/>
          <w:szCs w:val="40"/>
          <w:color w:val="231F20"/>
          <w:spacing w:val="0"/>
          <w:w w:val="100"/>
        </w:rPr>
        <w:t>onditions:</w:t>
      </w:r>
      <w:r>
        <w:rPr>
          <w:rFonts w:ascii="Myriad Pro" w:hAnsi="Myriad Pro" w:cs="Myriad Pro" w:eastAsia="Myriad Pro"/>
          <w:sz w:val="40"/>
          <w:szCs w:val="40"/>
          <w:color w:val="000000"/>
          <w:spacing w:val="0"/>
          <w:w w:val="100"/>
        </w:rPr>
      </w:r>
    </w:p>
    <w:p>
      <w:pPr>
        <w:spacing w:before="94" w:after="0" w:line="384" w:lineRule="exact"/>
        <w:ind w:left="474" w:right="1461" w:firstLine="-360"/>
        <w:jc w:val="left"/>
        <w:tabs>
          <w:tab w:pos="4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1"/>
          <w:w w:val="100"/>
        </w:rPr>
        <w:t>D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iabe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haemo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74" w:right="290" w:firstLine="-360"/>
        <w:jc w:val="left"/>
        <w:tabs>
          <w:tab w:pos="4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2"/>
          <w:w w:val="100"/>
        </w:rPr>
        <w:t>H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igh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Blood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P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essu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damaged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blood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essels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7" w:lineRule="exact"/>
        <w:ind w:left="114" w:right="-20"/>
        <w:jc w:val="left"/>
        <w:tabs>
          <w:tab w:pos="4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stru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474" w:right="928" w:firstLine="-360"/>
        <w:jc w:val="left"/>
        <w:tabs>
          <w:tab w:pos="4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14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umors: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shape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pupils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14" w:right="-20"/>
        <w:jc w:val="left"/>
        <w:tabs>
          <w:tab w:pos="4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2"/>
          <w:w w:val="100"/>
        </w:rPr>
        <w:t>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7"/>
          <w:w w:val="100"/>
        </w:rPr>
        <w:t>r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thritis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nflam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9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scle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74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(whi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e)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14" w:right="-20"/>
        <w:jc w:val="left"/>
        <w:tabs>
          <w:tab w:pos="4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Deme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2"/>
          <w:w w:val="100"/>
        </w:rPr>
        <w:t>n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tia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thinner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etinas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74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etinal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ells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14" w:right="-20"/>
        <w:jc w:val="left"/>
        <w:tabs>
          <w:tab w:pos="4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T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5"/>
          <w:w w:val="100"/>
        </w:rPr>
        <w:t>h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oid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disease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59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much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...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600" w:right="620"/>
          <w:cols w:num="2" w:equalWidth="0">
            <w:col w:w="5102" w:space="477"/>
            <w:col w:w="5121"/>
          </w:cols>
        </w:sectPr>
      </w:pPr>
      <w:rPr/>
    </w:p>
    <w:p>
      <w:pPr>
        <w:spacing w:before="0" w:after="0" w:line="790" w:lineRule="exact"/>
        <w:ind w:left="400" w:right="-20"/>
        <w:jc w:val="left"/>
        <w:rPr>
          <w:rFonts w:ascii="Myriad Pro Light" w:hAnsi="Myriad Pro Light" w:cs="Myriad Pro Light" w:eastAsia="Myriad Pro Light"/>
          <w:sz w:val="70"/>
          <w:szCs w:val="70"/>
        </w:rPr>
      </w:pPr>
      <w:rPr/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-15"/>
          <w:w w:val="100"/>
          <w:position w:val="-1"/>
        </w:rPr>
        <w:t>V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0"/>
          <w:w w:val="100"/>
          <w:position w:val="-1"/>
        </w:rPr>
        <w:t>ision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0"/>
          <w:w w:val="100"/>
          <w:position w:val="-1"/>
        </w:rPr>
        <w:t>2020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0"/>
          <w:w w:val="100"/>
          <w:position w:val="-1"/>
        </w:rPr>
        <w:t>-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0"/>
          <w:w w:val="100"/>
          <w:position w:val="-1"/>
        </w:rPr>
        <w:t>A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2"/>
          <w:w w:val="100"/>
          <w:position w:val="-1"/>
        </w:rPr>
        <w:t>G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0"/>
          <w:w w:val="100"/>
          <w:position w:val="-1"/>
        </w:rPr>
        <w:t>lobal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-18"/>
          <w:w w:val="100"/>
          <w:position w:val="-1"/>
        </w:rPr>
        <w:t>P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0"/>
          <w:w w:val="100"/>
          <w:position w:val="-1"/>
        </w:rPr>
        <w:t>erspe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10"/>
          <w:w w:val="100"/>
          <w:position w:val="-1"/>
        </w:rPr>
        <w:t>c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0"/>
          <w:w w:val="100"/>
          <w:position w:val="-1"/>
        </w:rPr>
        <w:t>ti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-9"/>
          <w:w w:val="100"/>
          <w:position w:val="-1"/>
        </w:rPr>
        <w:t>v</w:t>
      </w:r>
      <w:r>
        <w:rPr>
          <w:rFonts w:ascii="Myriad Pro Light" w:hAnsi="Myriad Pro Light" w:cs="Myriad Pro Light" w:eastAsia="Myriad Pro Light"/>
          <w:sz w:val="70"/>
          <w:szCs w:val="70"/>
          <w:color w:val="231F20"/>
          <w:spacing w:val="0"/>
          <w:w w:val="100"/>
          <w:position w:val="-1"/>
        </w:rPr>
        <w:t>e</w:t>
      </w:r>
      <w:r>
        <w:rPr>
          <w:rFonts w:ascii="Myriad Pro Light" w:hAnsi="Myriad Pro Light" w:cs="Myriad Pro Light" w:eastAsia="Myriad Pro Light"/>
          <w:sz w:val="70"/>
          <w:szCs w:val="7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1920" w:h="16840"/>
          <w:pgMar w:top="580" w:bottom="0" w:left="320" w:right="600"/>
        </w:sectPr>
      </w:pPr>
      <w:rPr/>
    </w:p>
    <w:p>
      <w:pPr>
        <w:spacing w:before="75" w:after="0" w:line="384" w:lineRule="exact"/>
        <w:ind w:left="400" w:right="34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813.544006pt;width:595.275pt;height:28.346pt;mso-position-horizontal-relative:page;mso-position-vertical-relative:page;z-index:-2745" type="#_x0000_t202" filled="f" stroked="f">
            <v:textbox inset="0,0,0,0">
              <w:txbxContent>
                <w:p>
                  <w:pPr>
                    <w:spacing w:before="0" w:after="0" w:line="318" w:lineRule="exact"/>
                    <w:ind w:left="737" w:right="-20"/>
                    <w:jc w:val="left"/>
                    <w:rPr>
                      <w:rFonts w:ascii="Minion Pro" w:hAnsi="Minion Pro" w:cs="Minion Pro" w:eastAsia="Minion Pro"/>
                      <w:sz w:val="24"/>
                      <w:szCs w:val="24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231F20"/>
                      <w:spacing w:val="0"/>
                      <w:w w:val="100"/>
                      <w:position w:val="2"/>
                    </w:rPr>
                    <w:t>22</w:t>
                  </w:r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744" coordorigin="0,0" coordsize="11906,16838">
            <v:group style="position:absolute;left:0;top:0;width:11735;height:567" coordorigin="0,0" coordsize="11735,567">
              <v:shape style="position:absolute;left:0;top:0;width:11735;height:567" coordorigin="0,0" coordsize="11735,567" path="m0,567l11735,567,11735,0,0,0,0,567xe" filled="t" fillcolor="#00AEEF" stroked="f">
                <v:path arrowok="t"/>
                <v:fill/>
              </v:shape>
            </v:group>
            <v:group style="position:absolute;left:0;top:567;width:624;height:15704" coordorigin="0,567" coordsize="624,15704">
              <v:shape style="position:absolute;left:0;top:567;width:624;height:15704" coordorigin="0,567" coordsize="624,15704" path="m0,16271l624,16271,624,567,0,567,0,16271xe" filled="t" fillcolor="#00AEEF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00AEEF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11906,16271,11906,407,647,407e" filled="t" fillcolor="#FFFFFF" stroked="f">
                <v:path arrowok="t"/>
                <v:fill/>
              </v:shape>
            </v:group>
            <v:group style="position:absolute;left:0;top:16271;width:11735;height:567" coordorigin="0,16271" coordsize="11735,567">
              <v:shape style="position:absolute;left:0;top:16271;width:11735;height:567" coordorigin="0,16271" coordsize="11735,567" path="m0,16838l11735,16838,11735,16271,0,16271,0,16838xe" filled="t" fillcolor="#00AEEF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00AEEF" stroked="f">
                <v:path arrowok="t"/>
                <v:fill/>
              </v:shape>
            </v:group>
            <v:group style="position:absolute;left:10654;top:407;width:1251;height:15864" coordorigin="10654,407" coordsize="1251,15864">
              <v:shape style="position:absolute;left:10654;top:407;width:1251;height:15864" coordorigin="10654,407" coordsize="1251,15864" path="m10894,407l10819,407,10738,413,10679,443,10657,515,10654,608,10654,16071,10655,16137,10665,16206,10703,16254,10762,16268,11906,16271,11906,407,10894,407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mpai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–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empl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quali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Globall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billion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billion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1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ondition,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21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estim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impossible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obtain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because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popul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tion-based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ypically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glasses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lense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5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Health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ganis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6"/>
          <w:w w:val="100"/>
        </w:rPr>
        <w:t>(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)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2019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estim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196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million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</w:t>
      </w:r>
      <w:r>
        <w:rPr>
          <w:rFonts w:ascii="Myriad Pro" w:hAnsi="Myriad Pro" w:cs="Myriad Pro" w:eastAsia="Myriad Pro"/>
          <w:sz w:val="32"/>
          <w:szCs w:val="32"/>
          <w:color w:val="231F20"/>
          <w:spacing w:val="9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macular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degene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tion,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9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146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million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diabetic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etinop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2.6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billion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opia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76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million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glau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oma.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thoug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least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10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65.2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million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ldwide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unadd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essed/u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ealis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millions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1" w:after="0" w:line="240" w:lineRule="auto"/>
        <w:ind w:left="40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Su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c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c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essful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solutions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36" w:after="0" w:line="240" w:lineRule="auto"/>
        <w:ind w:left="40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2020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40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number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methods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23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essful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onditions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22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5" w:after="0" w:line="384" w:lineRule="exact"/>
        <w:ind w:right="68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health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issue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itamin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deficien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6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measles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rubella.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instan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22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vitamin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suppleme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immunis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opacities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nifica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35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quall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changes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ompulso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belt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whilst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ivin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ocular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inju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66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4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ondition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symp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ession.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4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xampl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6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20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0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mobile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clinics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eloping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major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quali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right="427"/>
        <w:jc w:val="left"/>
        <w:rPr>
          <w:rFonts w:ascii="Myriad Pro Light" w:hAnsi="Myriad Pro Light" w:cs="Myriad Pro Light" w:eastAsia="Myriad Pro Light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</w:rPr>
        <w:t>y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ca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o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eaches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some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most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emo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3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ommunities</w:t>
      </w:r>
      <w:r>
        <w:rPr>
          <w:rFonts w:ascii="Myriad Pro Light" w:hAnsi="Myriad Pro Light" w:cs="Myriad Pro Light" w:eastAsia="Myriad Pro Light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600"/>
          <w:cols w:num="2" w:equalWidth="0">
            <w:col w:w="5330" w:space="530"/>
            <w:col w:w="514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" w:after="0" w:line="408" w:lineRule="exact"/>
        <w:ind w:left="123" w:right="4359"/>
        <w:jc w:val="left"/>
        <w:rPr>
          <w:rFonts w:ascii="Myriad Pro Light" w:hAnsi="Myriad Pro Light" w:cs="Myriad Pro Light" w:eastAsia="Myriad Pro Light"/>
          <w:sz w:val="34"/>
          <w:szCs w:val="34"/>
        </w:rPr>
      </w:pPr>
      <w:rPr/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Sig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-2"/>
          <w:w w:val="100"/>
        </w:rPr>
        <w:t>h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ts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-3"/>
          <w:w w:val="100"/>
        </w:rPr>
        <w:t>a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-4"/>
          <w:w w:val="100"/>
        </w:rPr>
        <w:t>v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ers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is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one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of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the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ma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-6"/>
          <w:w w:val="100"/>
        </w:rPr>
        <w:t>n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y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i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-2"/>
          <w:w w:val="100"/>
        </w:rPr>
        <w:t>n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-2"/>
          <w:w w:val="100"/>
        </w:rPr>
        <w:t>t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ern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-2"/>
          <w:w w:val="100"/>
        </w:rPr>
        <w:t>a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tional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o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-3"/>
          <w:w w:val="100"/>
        </w:rPr>
        <w:t>r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ganis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-2"/>
          <w:w w:val="100"/>
        </w:rPr>
        <w:t>a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tions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fig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-2"/>
          <w:w w:val="100"/>
        </w:rPr>
        <w:t>h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ting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-6"/>
          <w:w w:val="100"/>
        </w:rPr>
        <w:t> 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sig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-2"/>
          <w:w w:val="100"/>
        </w:rPr>
        <w:t>h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4"/>
          <w:szCs w:val="34"/>
          <w:color w:val="231F20"/>
          <w:spacing w:val="0"/>
          <w:w w:val="100"/>
        </w:rPr>
        <w:t>loss</w:t>
      </w:r>
      <w:r>
        <w:rPr>
          <w:rFonts w:ascii="Myriad Pro Light" w:hAnsi="Myriad Pro Light" w:cs="Myriad Pro Light" w:eastAsia="Myriad Pro Light"/>
          <w:sz w:val="34"/>
          <w:szCs w:val="3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1920" w:h="16840"/>
          <w:pgMar w:top="1560" w:bottom="0" w:left="600" w:right="320"/>
        </w:sectPr>
      </w:pPr>
      <w:rPr/>
    </w:p>
    <w:p>
      <w:pPr>
        <w:spacing w:before="6" w:after="0" w:line="384" w:lineRule="exact"/>
        <w:ind w:left="120" w:right="9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Simila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elopme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VEGF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inje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</w:t>
      </w:r>
      <w:r>
        <w:rPr>
          <w:rFonts w:ascii="Myriad Pro" w:hAnsi="Myriad Pro" w:cs="Myriad Pro" w:eastAsia="Myriad Pro"/>
          <w:sz w:val="32"/>
          <w:szCs w:val="32"/>
          <w:color w:val="231F20"/>
          <w:spacing w:val="9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macular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degene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nosis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20" w:right="-3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ondition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eption,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high-in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inciden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blindness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caused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hilst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omisin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2020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finished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20" w:right="-6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job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–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ailabili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VEGF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sca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20" w:right="12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middl</w:t>
      </w:r>
      <w:r>
        <w:rPr>
          <w:rFonts w:ascii="Myriad Pro" w:hAnsi="Myriad Pro" w:cs="Myriad Pro" w:eastAsia="Myriad Pro"/>
          <w:sz w:val="32"/>
          <w:szCs w:val="32"/>
          <w:color w:val="231F20"/>
          <w:spacing w:val="9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due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associ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2020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global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initi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changes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popul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specific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L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oo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5"/>
          <w:w w:val="100"/>
        </w:rPr>
        <w:t>k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ing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ahead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left="12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echnolo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funded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endorsed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2020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positi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field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tificial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elligen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ondition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including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diabetic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etinop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ials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6" w:after="0" w:line="384" w:lineRule="exact"/>
        <w:ind w:right="6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mobile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9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-based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assessme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measu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olutionise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nosis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98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ondition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much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stag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56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tabili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nosis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ools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enables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isol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allevi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essional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34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ahea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global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popul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60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estim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32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54%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2017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–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2050.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eady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6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popul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wth,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clear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2020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68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major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obje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initi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33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must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build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upon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findings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–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2020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itself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innin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600" w:right="320"/>
          <w:cols w:num="2" w:equalWidth="0">
            <w:col w:w="5051" w:space="529"/>
            <w:col w:w="542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813.544006pt;width:595.275pt;height:28.346pt;mso-position-horizontal-relative:page;mso-position-vertical-relative:page;z-index:-2743" type="#_x0000_t202" filled="f" stroked="f">
            <v:textbox inset="0,0,0,0">
              <w:txbxContent>
                <w:p>
                  <w:pPr>
                    <w:spacing w:before="0" w:after="0" w:line="318" w:lineRule="exact"/>
                    <w:ind w:right="660"/>
                    <w:jc w:val="right"/>
                    <w:rPr>
                      <w:rFonts w:ascii="Minion Pro" w:hAnsi="Minion Pro" w:cs="Minion Pro" w:eastAsia="Minion Pro"/>
                      <w:sz w:val="24"/>
                      <w:szCs w:val="24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231F20"/>
                      <w:spacing w:val="0"/>
                      <w:w w:val="100"/>
                      <w:position w:val="2"/>
                    </w:rPr>
                    <w:t>23</w:t>
                  </w:r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742" coordorigin="0,0" coordsize="11906,16838">
            <v:group style="position:absolute;left:11324;top:567;width:581;height:15704" coordorigin="11324,567" coordsize="581,15704">
              <v:shape style="position:absolute;left:11324;top:567;width:581;height:15704" coordorigin="11324,567" coordsize="581,15704" path="m11324,16271l11906,16271,11906,567,11324,567,11324,16271xe" filled="t" fillcolor="#00AEEF" stroked="f">
                <v:path arrowok="t"/>
                <v:fill/>
              </v:shape>
            </v:group>
            <v:group style="position:absolute;left:170;top:0;width:11735;height:567" coordorigin="170,0" coordsize="11735,567">
              <v:shape style="position:absolute;left:170;top:0;width:11735;height:567" coordorigin="170,0" coordsize="11735,567" path="m170,567l11905,567,11905,0,170,0,170,567xe" filled="t" fillcolor="#00AEEF" stroked="f">
                <v:path arrowok="t"/>
                <v:fill/>
              </v:shape>
            </v:group>
            <v:group style="position:absolute;left:0;top:0;width:170;height:567" coordorigin="0,0" coordsize="170,567">
              <v:shape style="position:absolute;left:0;top:0;width:170;height:567" coordorigin="0,0" coordsize="170,567" path="m0,567l170,567,170,0,0,0,0,567e" filled="t" fillcolor="#00AEEF" stroked="f">
                <v:path arrowok="t"/>
                <v:fill/>
              </v:shape>
            </v:group>
            <v:group style="position:absolute;left:0;top:407;width:1247;height:15864" coordorigin="0,407" coordsize="1247,15864">
              <v:shape style="position:absolute;left:0;top:407;width:1247;height:15864" coordorigin="0,407" coordsize="1247,15864" path="m0,16271l1082,16270,1163,16265,1222,16235,1244,16163,1247,16070,1247,607,1246,541,1237,472,1198,423,1139,410,0,407,0,16271e" filled="t" fillcolor="#FFFFFF" stroked="f">
                <v:path arrowok="t"/>
                <v:fill/>
              </v:shape>
            </v:group>
            <v:group style="position:absolute;left:170;top:16271;width:11735;height:567" coordorigin="170,16271" coordsize="11735,567">
              <v:shape style="position:absolute;left:170;top:16271;width:11735;height:567" coordorigin="170,16271" coordsize="11735,567" path="m170,16838l11905,16838,11905,16271,170,16271,170,16838xe" filled="t" fillcolor="#00AEEF" stroked="f">
                <v:path arrowok="t"/>
                <v:fill/>
              </v:shape>
            </v:group>
            <v:group style="position:absolute;left:0;top:16271;width:170;height:567" coordorigin="0,16271" coordsize="170,567">
              <v:shape style="position:absolute;left:0;top:16271;width:170;height:567" coordorigin="0,16271" coordsize="170,567" path="m0,16838l170,16838,170,16271,0,16271,0,16838e" filled="t" fillcolor="#00AEEF" stroked="f">
                <v:path arrowok="t"/>
                <v:fill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9" w:after="0" w:line="240" w:lineRule="auto"/>
        <w:ind w:right="97"/>
        <w:jc w:val="righ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23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760" w:bottom="280" w:left="600" w:right="3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060" w:lineRule="exact"/>
        <w:ind w:left="400" w:right="-20"/>
        <w:jc w:val="left"/>
        <w:tabs>
          <w:tab w:pos="4300" w:val="left"/>
          <w:tab w:pos="5560" w:val="left"/>
        </w:tabs>
        <w:rPr>
          <w:rFonts w:ascii="Myriad Pro" w:hAnsi="Myriad Pro" w:cs="Myriad Pro" w:eastAsia="Myriad Pro"/>
          <w:sz w:val="96"/>
          <w:szCs w:val="96"/>
        </w:rPr>
      </w:pPr>
      <w:rPr/>
      <w:r>
        <w:rPr>
          <w:rFonts w:ascii="Myriad Pro" w:hAnsi="Myriad Pro" w:cs="Myriad Pro" w:eastAsia="Myriad Pro"/>
          <w:sz w:val="96"/>
          <w:szCs w:val="96"/>
          <w:color w:val="231F20"/>
          <w:spacing w:val="0"/>
          <w:w w:val="100"/>
          <w:position w:val="3"/>
        </w:rPr>
        <w:t>Spotlig</w:t>
      </w:r>
      <w:r>
        <w:rPr>
          <w:rFonts w:ascii="Myriad Pro" w:hAnsi="Myriad Pro" w:cs="Myriad Pro" w:eastAsia="Myriad Pro"/>
          <w:sz w:val="96"/>
          <w:szCs w:val="96"/>
          <w:color w:val="231F20"/>
          <w:spacing w:val="-4"/>
          <w:w w:val="100"/>
          <w:position w:val="3"/>
        </w:rPr>
        <w:t>h</w:t>
      </w:r>
      <w:r>
        <w:rPr>
          <w:rFonts w:ascii="Myriad Pro" w:hAnsi="Myriad Pro" w:cs="Myriad Pro" w:eastAsia="Myriad Pro"/>
          <w:sz w:val="96"/>
          <w:szCs w:val="96"/>
          <w:color w:val="231F20"/>
          <w:spacing w:val="0"/>
          <w:w w:val="100"/>
          <w:position w:val="3"/>
        </w:rPr>
        <w:t>t</w:t>
        <w:tab/>
      </w:r>
      <w:r>
        <w:rPr>
          <w:rFonts w:ascii="Myriad Pro" w:hAnsi="Myriad Pro" w:cs="Myriad Pro" w:eastAsia="Myriad Pro"/>
          <w:sz w:val="96"/>
          <w:szCs w:val="96"/>
          <w:color w:val="231F20"/>
          <w:spacing w:val="0"/>
          <w:w w:val="100"/>
          <w:position w:val="3"/>
        </w:rPr>
        <w:t>on</w:t>
        <w:tab/>
      </w:r>
      <w:r>
        <w:rPr>
          <w:rFonts w:ascii="Myriad Pro" w:hAnsi="Myriad Pro" w:cs="Myriad Pro" w:eastAsia="Myriad Pro"/>
          <w:sz w:val="96"/>
          <w:szCs w:val="96"/>
          <w:color w:val="231F20"/>
          <w:spacing w:val="-4"/>
          <w:w w:val="100"/>
          <w:position w:val="3"/>
        </w:rPr>
        <w:t>E</w:t>
      </w:r>
      <w:r>
        <w:rPr>
          <w:rFonts w:ascii="Myriad Pro" w:hAnsi="Myriad Pro" w:cs="Myriad Pro" w:eastAsia="Myriad Pro"/>
          <w:sz w:val="96"/>
          <w:szCs w:val="96"/>
          <w:color w:val="231F20"/>
          <w:spacing w:val="0"/>
          <w:w w:val="100"/>
          <w:position w:val="3"/>
        </w:rPr>
        <w:t>quipme</w:t>
      </w:r>
      <w:r>
        <w:rPr>
          <w:rFonts w:ascii="Myriad Pro" w:hAnsi="Myriad Pro" w:cs="Myriad Pro" w:eastAsia="Myriad Pro"/>
          <w:sz w:val="96"/>
          <w:szCs w:val="96"/>
          <w:color w:val="231F20"/>
          <w:spacing w:val="-4"/>
          <w:w w:val="100"/>
          <w:position w:val="3"/>
        </w:rPr>
        <w:t>n</w:t>
      </w:r>
      <w:r>
        <w:rPr>
          <w:rFonts w:ascii="Myriad Pro" w:hAnsi="Myriad Pro" w:cs="Myriad Pro" w:eastAsia="Myriad Pro"/>
          <w:sz w:val="96"/>
          <w:szCs w:val="96"/>
          <w:color w:val="231F20"/>
          <w:spacing w:val="0"/>
          <w:w w:val="100"/>
          <w:position w:val="3"/>
        </w:rPr>
        <w:t>t</w:t>
      </w:r>
      <w:r>
        <w:rPr>
          <w:rFonts w:ascii="Myriad Pro" w:hAnsi="Myriad Pro" w:cs="Myriad Pro" w:eastAsia="Myriad Pro"/>
          <w:sz w:val="96"/>
          <w:szCs w:val="96"/>
          <w:color w:val="000000"/>
          <w:spacing w:val="0"/>
          <w:w w:val="100"/>
          <w:position w:val="0"/>
        </w:rPr>
      </w:r>
    </w:p>
    <w:p>
      <w:pPr>
        <w:spacing w:before="0" w:after="0" w:line="435" w:lineRule="exact"/>
        <w:ind w:left="40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"/>
          <w:w w:val="100"/>
          <w:position w:val="-1"/>
        </w:rPr>
        <w:t>J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ane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6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  <w:position w:val="-1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horn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looks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  <w:position w:val="-1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tal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5"/>
          <w:w w:val="100"/>
          <w:position w:val="-1"/>
        </w:rPr>
        <w:t>k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ing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glu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  <w:position w:val="-1"/>
        </w:rPr>
        <w:t>c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ose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moni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  <w:position w:val="-1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-1"/>
        </w:rPr>
        <w:t>ors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1920" w:h="16840"/>
          <w:pgMar w:top="1560" w:bottom="0" w:left="320" w:right="680"/>
        </w:sectPr>
      </w:pPr>
      <w:rPr/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84" w:lineRule="exact"/>
        <w:ind w:left="400" w:right="9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4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100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old!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equi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sample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labo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60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blood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finally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taken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omplic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affair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multiple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eps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esult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tinuous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(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GM)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equi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useful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check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eadin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-7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challen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xaspe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i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10"/>
          <w:w w:val="100"/>
          <w:i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diabe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onsta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adds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another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omplic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384" w:lineRule="exact"/>
        <w:ind w:right="5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1990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models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diabetic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nurse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right="3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first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assistan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Simila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struggling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because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talk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6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4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esc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6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60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decided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health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suppliers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680"/>
          <w:cols w:num="2" w:equalWidth="0">
            <w:col w:w="5358" w:space="502"/>
            <w:col w:w="5060"/>
          </w:cols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813.544006pt;width:595.275pt;height:28.346pt;mso-position-horizontal-relative:page;mso-position-vertical-relative:page;z-index:-2741" type="#_x0000_t202" filled="f" stroked="f">
            <v:textbox inset="0,0,0,0">
              <w:txbxContent>
                <w:p>
                  <w:pPr>
                    <w:spacing w:before="0" w:after="0" w:line="318" w:lineRule="exact"/>
                    <w:ind w:left="737" w:right="-20"/>
                    <w:jc w:val="left"/>
                    <w:rPr>
                      <w:rFonts w:ascii="Minion Pro" w:hAnsi="Minion Pro" w:cs="Minion Pro" w:eastAsia="Minion Pro"/>
                      <w:sz w:val="24"/>
                      <w:szCs w:val="24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231F20"/>
                      <w:spacing w:val="0"/>
                      <w:w w:val="100"/>
                      <w:position w:val="2"/>
                    </w:rPr>
                    <w:t>24</w:t>
                  </w:r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740" coordorigin="0,0" coordsize="11906,16838">
            <v:group style="position:absolute;left:0;top:0;width:11735;height:567" coordorigin="0,0" coordsize="11735,567">
              <v:shape style="position:absolute;left:0;top:0;width:11735;height:567" coordorigin="0,0" coordsize="11735,567" path="m0,567l11735,567,11735,0,0,0,0,567xe" filled="t" fillcolor="#D2232A" stroked="f">
                <v:path arrowok="t"/>
                <v:fill/>
              </v:shape>
            </v:group>
            <v:group style="position:absolute;left:0;top:567;width:624;height:15704" coordorigin="0,567" coordsize="624,15704">
              <v:shape style="position:absolute;left:0;top:567;width:624;height:15704" coordorigin="0,567" coordsize="624,15704" path="m0,16271l624,16271,624,567,0,567,0,16271xe" filled="t" fillcolor="#D2232A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D2232A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11906,16271,11906,407,647,407e" filled="t" fillcolor="#FFFFFF" stroked="f">
                <v:path arrowok="t"/>
                <v:fill/>
              </v:shape>
            </v:group>
            <v:group style="position:absolute;left:0;top:16271;width:11735;height:567" coordorigin="0,16271" coordsize="11735,567">
              <v:shape style="position:absolute;left:0;top:16271;width:11735;height:567" coordorigin="0,16271" coordsize="11735,567" path="m0,16838l11735,16838,11735,16271,0,16271,0,16838xe" filled="t" fillcolor="#D2232A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D2232A" stroked="f">
                <v:path arrowok="t"/>
                <v:fill/>
              </v:shape>
            </v:group>
            <v:group style="position:absolute;left:10654;top:407;width:1251;height:15864" coordorigin="10654,407" coordsize="1251,15864">
              <v:shape style="position:absolute;left:10654;top:407;width:1251;height:15864" coordorigin="10654,407" coordsize="1251,15864" path="m10894,407l10819,407,10738,413,10679,443,10657,515,10654,608,10654,16071,10655,16137,10665,16206,10703,16254,10762,16268,11906,16271,11906,407,10894,407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10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24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680"/>
        </w:sectPr>
      </w:pPr>
      <w:rPr/>
    </w:p>
    <w:p>
      <w:pPr>
        <w:spacing w:before="55" w:after="0" w:line="384" w:lineRule="exact"/>
        <w:ind w:left="120" w:right="5912"/>
        <w:jc w:val="left"/>
        <w:tabs>
          <w:tab w:pos="270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813.544006pt;width:595.275pt;height:28.346pt;mso-position-horizontal-relative:page;mso-position-vertical-relative:page;z-index:-2739" type="#_x0000_t202" filled="f" stroked="f">
            <v:textbox inset="0,0,0,0">
              <w:txbxContent>
                <w:p>
                  <w:pPr>
                    <w:spacing w:before="0" w:after="0" w:line="318" w:lineRule="exact"/>
                    <w:ind w:right="660"/>
                    <w:jc w:val="right"/>
                    <w:rPr>
                      <w:rFonts w:ascii="Minion Pro" w:hAnsi="Minion Pro" w:cs="Minion Pro" w:eastAsia="Minion Pro"/>
                      <w:sz w:val="24"/>
                      <w:szCs w:val="24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231F20"/>
                      <w:spacing w:val="0"/>
                      <w:w w:val="100"/>
                      <w:position w:val="2"/>
                    </w:rPr>
                    <w:t>25</w:t>
                  </w:r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738" coordorigin="0,0" coordsize="11906,16838">
            <v:group style="position:absolute;left:11268;top:567;width:638;height:15704" coordorigin="11268,567" coordsize="638,15704">
              <v:shape style="position:absolute;left:11268;top:567;width:638;height:15704" coordorigin="11268,567" coordsize="638,15704" path="m11268,16271l11906,16271,11906,567,11268,567,11268,16271xe" filled="t" fillcolor="#D2232A" stroked="f">
                <v:path arrowok="t"/>
                <v:fill/>
              </v:shape>
            </v:group>
            <v:group style="position:absolute;left:170;top:0;width:11735;height:567" coordorigin="170,0" coordsize="11735,567">
              <v:shape style="position:absolute;left:170;top:0;width:11735;height:567" coordorigin="170,0" coordsize="11735,567" path="m170,567l11905,567,11905,0,170,0,170,567xe" filled="t" fillcolor="#D2232A" stroked="f">
                <v:path arrowok="t"/>
                <v:fill/>
              </v:shape>
            </v:group>
            <v:group style="position:absolute;left:0;top:0;width:170;height:567" coordorigin="0,0" coordsize="170,567">
              <v:shape style="position:absolute;left:0;top:0;width:170;height:567" coordorigin="0,0" coordsize="170,567" path="m0,567l170,567,170,0,0,0,0,567e" filled="t" fillcolor="#D2232A" stroked="f">
                <v:path arrowok="t"/>
                <v:fill/>
              </v:shape>
            </v:group>
            <v:group style="position:absolute;left:0;top:407;width:1247;height:15864" coordorigin="0,407" coordsize="1247,15864">
              <v:shape style="position:absolute;left:0;top:407;width:1247;height:15864" coordorigin="0,407" coordsize="1247,15864" path="m0,16271l1082,16270,1163,16265,1222,16235,1244,16163,1247,16070,1247,607,1246,541,1237,472,1198,423,1139,410,0,407,0,16271e" filled="t" fillcolor="#FFFFFF" stroked="f">
                <v:path arrowok="t"/>
                <v:fill/>
              </v:shape>
            </v:group>
            <v:group style="position:absolute;left:170;top:16271;width:11735;height:567" coordorigin="170,16271" coordsize="11735,567">
              <v:shape style="position:absolute;left:170;top:16271;width:11735;height:567" coordorigin="170,16271" coordsize="11735,567" path="m170,16838l11905,16838,11905,16271,170,16271,170,16838xe" filled="t" fillcolor="#D2232A" stroked="f">
                <v:path arrowok="t"/>
                <v:fill/>
              </v:shape>
            </v:group>
            <v:group style="position:absolute;left:0;top:16271;width:170;height:567" coordorigin="0,16271" coordsize="170,567">
              <v:shape style="position:absolute;left:0;top:16271;width:170;height:567" coordorigin="0,16271" coordsize="170,567" path="m0,16838l170,16838,170,16271,0,16271,0,16838e" filled="t" fillcolor="#D2232A" stroked="f">
                <v:path arrowok="t"/>
                <v:fill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v:group style="position:absolute;left:724;top:9751;width:4997;height:6367" coordorigin="724,9751" coordsize="4997,6367">
              <v:shape style="position:absolute;left:724;top:9751;width:4997;height:6367" coordorigin="724,9751" coordsize="4997,6367" path="m964,9751l889,9752,808,9757,749,9787,727,9859,724,9951,724,15918,725,15953,730,16034,760,16093,832,16115,925,16118,5557,16117,5638,16112,5697,16082,5719,16010,5722,15918,5722,9951,5721,9916,5716,9835,5686,9776,5614,9754,964,9751e" filled="t" fillcolor="#FFF200" stroked="f">
                <v:path arrowok="t"/>
                <v:fill/>
              </v:shape>
            </v:group>
            <w10:wrap type="none"/>
          </v:group>
        </w:pic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suppliers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iendly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helpful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details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suppliers: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80" w:right="6222" w:firstLine="-360"/>
        <w:jc w:val="left"/>
        <w:tabs>
          <w:tab w:pos="48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Spirit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b/>
          <w:bCs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ealth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b/>
          <w:bCs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b/>
          <w:bCs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  <w:b/>
          <w:bCs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0116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286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5000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equest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Spi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aff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LE2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6UP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80" w:right="5826" w:firstLine="-360"/>
        <w:jc w:val="left"/>
        <w:tabs>
          <w:tab w:pos="48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b/>
          <w:bCs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  <w:b/>
          <w:bCs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oRx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  <w:b/>
          <w:bCs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NEXUS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VOICE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TER.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01483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b/>
          <w:bCs/>
        </w:rPr>
        <w:t>755133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Henley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Business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80" w:right="634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Guild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GU3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</w:t>
      </w:r>
      <w:r>
        <w:rPr>
          <w:rFonts w:ascii="Myriad Pro" w:hAnsi="Myriad Pro" w:cs="Myriad Pro" w:eastAsia="Myriad Pro"/>
          <w:sz w:val="32"/>
          <w:szCs w:val="32"/>
          <w:color w:val="231F20"/>
          <w:spacing w:val="-9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20" w:right="583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usually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includes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ips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4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equest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esc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iption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384" w:lineRule="exact"/>
        <w:ind w:left="238" w:right="6366" w:firstLine="1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emaining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possibl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2" w:after="0" w:line="240" w:lineRule="auto"/>
        <w:ind w:left="238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useful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tips: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84" w:lineRule="exact"/>
        <w:ind w:left="598" w:right="6016" w:firstLine="-360"/>
        <w:jc w:val="left"/>
        <w:tabs>
          <w:tab w:pos="58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desk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lamp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2" w:after="0" w:line="240" w:lineRule="auto"/>
        <w:ind w:left="238" w:right="-20"/>
        <w:jc w:val="left"/>
        <w:tabs>
          <w:tab w:pos="58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hands-f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nifier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598" w:right="6366" w:firstLine="-360"/>
        <w:jc w:val="both"/>
        <w:tabs>
          <w:tab w:pos="58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Label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medic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bum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nise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598" w:right="6659" w:firstLine="-360"/>
        <w:jc w:val="left"/>
        <w:tabs>
          <w:tab w:pos="58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good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moni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equipme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9" w:after="0" w:line="240" w:lineRule="auto"/>
        <w:ind w:right="97"/>
        <w:jc w:val="righ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25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right"/>
        <w:spacing w:after="0"/>
        <w:sectPr>
          <w:pgSz w:w="11920" w:h="16840"/>
          <w:pgMar w:top="580" w:bottom="0" w:left="600" w:right="320"/>
        </w:sectPr>
      </w:pPr>
      <w:rPr/>
    </w:p>
    <w:p>
      <w:pPr>
        <w:spacing w:before="0" w:after="0" w:line="1127" w:lineRule="exact"/>
        <w:ind w:left="400" w:right="-20"/>
        <w:jc w:val="left"/>
        <w:rPr>
          <w:rFonts w:ascii="Myriad Pro" w:hAnsi="Myriad Pro" w:cs="Myriad Pro" w:eastAsia="Myriad Pro"/>
          <w:sz w:val="100"/>
          <w:szCs w:val="100"/>
        </w:rPr>
      </w:pPr>
      <w:rPr/>
      <w:r>
        <w:rPr>
          <w:rFonts w:ascii="Myriad Pro" w:hAnsi="Myriad Pro" w:cs="Myriad Pro" w:eastAsia="Myriad Pro"/>
          <w:sz w:val="100"/>
          <w:szCs w:val="100"/>
          <w:color w:val="231F20"/>
          <w:spacing w:val="4"/>
          <w:w w:val="100"/>
        </w:rPr>
        <w:t>R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</w:rPr>
        <w:t>ehab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41"/>
          <w:w w:val="100"/>
        </w:rPr>
        <w:t> 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12"/>
          <w:w w:val="100"/>
        </w:rPr>
        <w:t>T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</w:rPr>
        <w:t>ips</w:t>
      </w:r>
      <w:r>
        <w:rPr>
          <w:rFonts w:ascii="Myriad Pro" w:hAnsi="Myriad Pro" w:cs="Myriad Pro" w:eastAsia="Myriad Pro"/>
          <w:sz w:val="100"/>
          <w:szCs w:val="100"/>
          <w:color w:val="000000"/>
          <w:spacing w:val="0"/>
          <w:w w:val="100"/>
        </w:rPr>
      </w:r>
    </w:p>
    <w:p>
      <w:pPr>
        <w:spacing w:before="0" w:after="0" w:line="476" w:lineRule="exact"/>
        <w:ind w:left="400" w:right="-20"/>
        <w:jc w:val="left"/>
        <w:rPr>
          <w:rFonts w:ascii="Myriad Pro Light" w:hAnsi="Myriad Pro Light" w:cs="Myriad Pro Light" w:eastAsia="Myriad Pro Light"/>
          <w:sz w:val="50"/>
          <w:szCs w:val="50"/>
        </w:rPr>
      </w:pPr>
      <w:rPr/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-13"/>
          <w:w w:val="100"/>
          <w:position w:val="1"/>
        </w:rPr>
        <w:t>U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  <w:position w:val="1"/>
        </w:rPr>
        <w:t>.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-32"/>
          <w:w w:val="100"/>
          <w:position w:val="1"/>
        </w:rPr>
        <w:t>V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  <w:position w:val="1"/>
        </w:rPr>
        <w:t>.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-2"/>
          <w:w w:val="100"/>
          <w:position w:val="1"/>
        </w:rPr>
        <w:t>S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  <w:position w:val="1"/>
        </w:rPr>
        <w:t>hields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-4"/>
          <w:w w:val="100"/>
          <w:position w:val="1"/>
        </w:rPr>
        <w:t>b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  <w:position w:val="1"/>
        </w:rPr>
        <w:t>y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-1"/>
          <w:w w:val="100"/>
          <w:position w:val="1"/>
        </w:rPr>
        <w:t>C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  <w:position w:val="1"/>
        </w:rPr>
        <w:t>hristine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  <w:position w:val="1"/>
        </w:rPr>
        <w:t>Huber</w:t>
      </w:r>
      <w:r>
        <w:rPr>
          <w:rFonts w:ascii="Myriad Pro Light" w:hAnsi="Myriad Pro Light" w:cs="Myriad Pro Light" w:eastAsia="Myriad Pro Light"/>
          <w:sz w:val="50"/>
          <w:szCs w:val="5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480" w:bottom="0" w:left="320" w:right="680"/>
        </w:sectPr>
      </w:pPr>
      <w:rPr/>
    </w:p>
    <w:p>
      <w:pPr>
        <w:spacing w:before="6" w:after="0" w:line="384" w:lineRule="exact"/>
        <w:ind w:left="40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advised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mful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message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80" w:lineRule="exact"/>
        <w:ind w:left="400" w:right="53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"/>
          <w:w w:val="100"/>
        </w:rPr>
        <w:t>W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6"/>
          <w:w w:val="100"/>
        </w:rPr>
        <w:t>h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is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it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impo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9"/>
          <w:w w:val="100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ta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o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shield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our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"/>
          <w:w w:val="100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5"/>
          <w:w w:val="100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es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f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om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sunlig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h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t?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left="400" w:right="16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Sunlig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tains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8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UVB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mful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6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ommended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sunglasses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oursel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-5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oblem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sunglasses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glasses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: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sensitivi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25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pair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glasse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yles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esc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iption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12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glasse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shields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individual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ondition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xampl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3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onditions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sensitivi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sunshin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51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anufa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ommend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19" w:after="0" w:line="384" w:lineRule="exact"/>
        <w:ind w:right="339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ondition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314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xampl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benefit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w/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2" w:after="0" w:line="240" w:lineRule="auto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right="3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enhan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mful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sensiti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right="7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amber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suitabl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ophobia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(sensitivi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t)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ambe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plum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een.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ks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anothe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little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16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glasses/ti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01926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411331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speak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optician.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680"/>
          <w:cols w:num="2" w:equalWidth="0">
            <w:col w:w="5407" w:space="452"/>
            <w:col w:w="5061"/>
          </w:cols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37" coordorigin="0,0" coordsize="11906,16838">
            <v:group style="position:absolute;left:0;top:567;width:567;height:15704" coordorigin="0,567" coordsize="567,15704">
              <v:shape style="position:absolute;left:0;top:567;width:567;height:15704" coordorigin="0,567" coordsize="567,15704" path="m0,16271l567,16271,567,567,0,567,0,16271xe" filled="t" fillcolor="#91CDDB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91CDDB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11906,16271,11906,407,647,407e" filled="t" fillcolor="#FFFFFF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91CDDB" stroked="f">
                <v:path arrowok="t"/>
                <v:fill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10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26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58" w:lineRule="exact"/>
        <w:ind w:left="120" w:right="-20"/>
        <w:jc w:val="left"/>
        <w:tabs>
          <w:tab w:pos="1060" w:val="left"/>
          <w:tab w:pos="2780" w:val="left"/>
          <w:tab w:pos="4580" w:val="left"/>
        </w:tabs>
        <w:rPr>
          <w:rFonts w:ascii="Myriad Pro" w:hAnsi="Myriad Pro" w:cs="Myriad Pro" w:eastAsia="Myriad Pro"/>
          <w:sz w:val="100"/>
          <w:szCs w:val="100"/>
        </w:rPr>
      </w:pPr>
      <w:rPr/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IT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Bits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and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4"/>
          <w:w w:val="100"/>
          <w:position w:val="-1"/>
        </w:rPr>
        <w:t>B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y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6"/>
          <w:w w:val="100"/>
          <w:position w:val="-1"/>
        </w:rPr>
        <w:t>t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es</w:t>
      </w:r>
      <w:r>
        <w:rPr>
          <w:rFonts w:ascii="Myriad Pro" w:hAnsi="Myriad Pro" w:cs="Myriad Pro" w:eastAsia="Myriad Pro"/>
          <w:sz w:val="100"/>
          <w:szCs w:val="100"/>
          <w:color w:val="000000"/>
          <w:spacing w:val="0"/>
          <w:w w:val="100"/>
          <w:position w:val="0"/>
        </w:rPr>
      </w:r>
    </w:p>
    <w:p>
      <w:pPr>
        <w:spacing w:before="0" w:after="0" w:line="356" w:lineRule="exact"/>
        <w:ind w:left="12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6"/>
          <w:w w:val="100"/>
          <w:position w:val="1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al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5"/>
          <w:w w:val="100"/>
          <w:position w:val="1"/>
        </w:rPr>
        <w:t>k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ing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  <w:position w:val="1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pps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"/>
          <w:w w:val="100"/>
          <w:position w:val="1"/>
        </w:rPr>
        <w:t>b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Ruth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O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"/>
          <w:w w:val="100"/>
          <w:position w:val="1"/>
        </w:rPr>
        <w:t>k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"/>
          <w:w w:val="100"/>
          <w:position w:val="1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1920" w:h="16840"/>
          <w:pgMar w:top="1560" w:bottom="0" w:left="600" w:right="320"/>
        </w:sectPr>
      </w:pPr>
      <w:rPr/>
    </w:p>
    <w:p>
      <w:pPr>
        <w:spacing w:before="0" w:after="0" w:line="478" w:lineRule="exact"/>
        <w:ind w:left="120" w:right="-10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Lazarillo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84" w:lineRule="exact"/>
        <w:ind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GPS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xplo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messages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11" w:after="0" w:line="384" w:lineRule="exact"/>
        <w:ind w:right="35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4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destin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65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600" w:right="320"/>
          <w:cols w:num="3" w:equalWidth="0">
            <w:col w:w="1580" w:space="184"/>
            <w:col w:w="2720" w:space="1095"/>
            <w:col w:w="5421"/>
          </w:cols>
        </w:sectPr>
      </w:pPr>
      <w:rPr/>
    </w:p>
    <w:p>
      <w:pPr>
        <w:spacing w:before="0" w:after="0" w:line="384" w:lineRule="exact"/>
        <w:ind w:left="12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xample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banks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5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estau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oad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27" w:lineRule="exact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position w:val="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equi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1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pple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1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oid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39" w:lineRule="auto"/>
        <w:ind w:right="43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mobile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mobile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GPS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71" w:lineRule="exact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©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LAZARIL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  <w:position w:val="-1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TEC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7"/>
          <w:w w:val="100"/>
          <w:position w:val="-1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A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600" w:right="320"/>
          <w:cols w:num="2" w:equalWidth="0">
            <w:col w:w="4404" w:space="1176"/>
            <w:col w:w="5420"/>
          </w:cols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600" w:right="320"/>
        </w:sectPr>
      </w:pPr>
      <w:rPr/>
    </w:p>
    <w:p>
      <w:pPr>
        <w:spacing w:before="0" w:after="0" w:line="478" w:lineRule="exact"/>
        <w:ind w:left="12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5"/>
          <w:w w:val="100"/>
        </w:rPr>
        <w:t>W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ound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left="1730" w:right="-5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onically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label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2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4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simply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hyperlink r:id="rId12">
        <w:r>
          <w:rPr>
            <w:rFonts w:ascii="Myriad Pro" w:hAnsi="Myriad Pro" w:cs="Myriad Pro" w:eastAsia="Myriad Pro"/>
            <w:sz w:val="32"/>
            <w:szCs w:val="32"/>
            <w:color w:val="00AEEF"/>
            <w:spacing w:val="4"/>
            <w:w w:val="100"/>
          </w:rPr>
          <w:t>w</w:t>
        </w:r>
        <w:r>
          <w:rPr>
            <w:rFonts w:ascii="Myriad Pro" w:hAnsi="Myriad Pro" w:cs="Myriad Pro" w:eastAsia="Myriad Pro"/>
            <w:sz w:val="32"/>
            <w:szCs w:val="32"/>
            <w:color w:val="00AEEF"/>
            <w:spacing w:val="4"/>
            <w:w w:val="100"/>
          </w:rPr>
          <w:t>w</w:t>
        </w:r>
        <w:r>
          <w:rPr>
            <w:rFonts w:ascii="Myriad Pro" w:hAnsi="Myriad Pro" w:cs="Myriad Pro" w:eastAsia="Myriad Pro"/>
            <w:sz w:val="32"/>
            <w:szCs w:val="32"/>
            <w:color w:val="00AEEF"/>
            <w:spacing w:val="-12"/>
            <w:w w:val="100"/>
          </w:rPr>
          <w:t>w</w:t>
        </w:r>
        <w:r>
          <w:rPr>
            <w:rFonts w:ascii="Myriad Pro" w:hAnsi="Myriad Pro" w:cs="Myriad Pro" w:eastAsia="Myriad Pro"/>
            <w:sz w:val="32"/>
            <w:szCs w:val="32"/>
            <w:color w:val="00AEEF"/>
            <w:spacing w:val="0"/>
            <w:w w:val="100"/>
          </w:rPr>
          <w:t>.</w:t>
        </w:r>
        <w:r>
          <w:rPr>
            <w:rFonts w:ascii="Myriad Pro" w:hAnsi="Myriad Pro" w:cs="Myriad Pro" w:eastAsia="Myriad Pro"/>
            <w:sz w:val="32"/>
            <w:szCs w:val="32"/>
            <w:color w:val="00AEEF"/>
            <w:spacing w:val="-2"/>
            <w:w w:val="100"/>
          </w:rPr>
          <w:t>c</w:t>
        </w:r>
        <w:r>
          <w:rPr>
            <w:rFonts w:ascii="Myriad Pro" w:hAnsi="Myriad Pro" w:cs="Myriad Pro" w:eastAsia="Myriad Pro"/>
            <w:sz w:val="32"/>
            <w:szCs w:val="32"/>
            <w:color w:val="00AEEF"/>
            <w:spacing w:val="0"/>
            <w:w w:val="100"/>
          </w:rPr>
          <w:t>omp</w:t>
        </w:r>
        <w:r>
          <w:rPr>
            <w:rFonts w:ascii="Myriad Pro" w:hAnsi="Myriad Pro" w:cs="Myriad Pro" w:eastAsia="Myriad Pro"/>
            <w:sz w:val="32"/>
            <w:szCs w:val="32"/>
            <w:color w:val="00AEEF"/>
            <w:spacing w:val="-3"/>
            <w:w w:val="100"/>
          </w:rPr>
          <w:t>r</w:t>
        </w:r>
        <w:r>
          <w:rPr>
            <w:rFonts w:ascii="Myriad Pro" w:hAnsi="Myriad Pro" w:cs="Myriad Pro" w:eastAsia="Myriad Pro"/>
            <w:sz w:val="32"/>
            <w:szCs w:val="32"/>
            <w:color w:val="00AEEF"/>
            <w:spacing w:val="0"/>
            <w:w w:val="100"/>
          </w:rPr>
          <w:t>oom.</w:t>
        </w:r>
        <w:r>
          <w:rPr>
            <w:rFonts w:ascii="Myriad Pro" w:hAnsi="Myriad Pro" w:cs="Myriad Pro" w:eastAsia="Myriad Pro"/>
            <w:sz w:val="32"/>
            <w:szCs w:val="32"/>
            <w:color w:val="00AEEF"/>
            <w:spacing w:val="-2"/>
            <w:w w:val="100"/>
          </w:rPr>
          <w:t>c</w:t>
        </w:r>
        <w:r>
          <w:rPr>
            <w:rFonts w:ascii="Myriad Pro" w:hAnsi="Myriad Pro" w:cs="Myriad Pro" w:eastAsia="Myriad Pro"/>
            <w:sz w:val="32"/>
            <w:szCs w:val="32"/>
            <w:color w:val="00AEEF"/>
            <w:spacing w:val="-8"/>
            <w:w w:val="100"/>
          </w:rPr>
          <w:t>o</w:t>
        </w:r>
        <w:r>
          <w:rPr>
            <w:rFonts w:ascii="Myriad Pro" w:hAnsi="Myriad Pro" w:cs="Myriad Pro" w:eastAsia="Myriad Pro"/>
            <w:sz w:val="32"/>
            <w:szCs w:val="32"/>
            <w:color w:val="00AEEF"/>
            <w:spacing w:val="0"/>
            <w:w w:val="100"/>
          </w:rPr>
          <w:t>.u</w:t>
        </w:r>
        <w:r>
          <w:rPr>
            <w:rFonts w:ascii="Myriad Pro" w:hAnsi="Myriad Pro" w:cs="Myriad Pro" w:eastAsia="Myriad Pro"/>
            <w:sz w:val="32"/>
            <w:szCs w:val="32"/>
            <w:color w:val="00AEEF"/>
            <w:spacing w:val="5"/>
            <w:w w:val="100"/>
          </w:rPr>
          <w:t>k</w:t>
        </w:r>
      </w:hyperlink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ttach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clothe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files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label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11" w:after="0" w:line="384" w:lineRule="exact"/>
        <w:ind w:right="63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tagge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scanned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sticker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clips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9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-used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377"/>
        <w:jc w:val="both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equi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phone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NFC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(Nea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-field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ommunic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tion)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echnolog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71" w:lineRule="exact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©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2016-2019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Blind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  <w:position w:val="-1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nSi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-1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  <w:position w:val="-1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  <w:position w:val="-1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C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600" w:right="320"/>
          <w:cols w:num="2" w:equalWidth="0">
            <w:col w:w="5052" w:space="528"/>
            <w:col w:w="5420"/>
          </w:cols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36" coordorigin="0,0" coordsize="11906,16838">
            <v:group style="position:absolute;left:11339;top:567;width:567;height:15704" coordorigin="11339,567" coordsize="567,15704">
              <v:shape style="position:absolute;left:11339;top:567;width:567;height:15704" coordorigin="11339,567" coordsize="567,15704" path="m11339,16271l11906,16271,11906,567,11339,567,11339,16271xe" filled="t" fillcolor="#91CDDB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91CDDB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91CDDB" stroked="f">
                <v:path arrowok="t"/>
                <v:fill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v:group style="position:absolute;left:0;top:407;width:283;height:15864" coordorigin="0,407" coordsize="283,15864">
              <v:shape style="position:absolute;left:0;top:407;width:283;height:15864" coordorigin="0,407" coordsize="283,15864" path="m0,16271l119,16270,199,16265,259,16235,280,16163,283,16070,283,607,282,541,273,472,234,423,176,410,0,407,0,16271e" filled="t" fillcolor="#FFFFFF" stroked="f">
                <v:path arrowok="t"/>
                <v:fill/>
              </v:shape>
            </v:group>
            <v:group style="position:absolute;left:0;top:16271;width:2;height:567" coordorigin="0,16271" coordsize="2,567">
              <v:shape style="position:absolute;left:0;top:16271;width:2;height:567" coordorigin="0,16271" coordsize="0,567" path="m0,16271l0,16271e" filled="f" stroked="t" strokeweight=".1pt" strokecolor="#91CDDB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371" w:lineRule="exact"/>
        <w:ind w:left="12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position w:val="-1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oth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-1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pps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-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-1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-1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  <w:position w:val="-1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-1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hone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-1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-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oid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9" w:after="0" w:line="240" w:lineRule="auto"/>
        <w:ind w:right="97"/>
        <w:jc w:val="righ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27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760" w:bottom="280" w:left="600" w:right="320"/>
        </w:sectPr>
      </w:pPr>
      <w:rPr/>
    </w:p>
    <w:p>
      <w:pPr>
        <w:spacing w:before="0" w:after="0" w:line="1142" w:lineRule="exact"/>
        <w:ind w:left="400" w:right="-89"/>
        <w:jc w:val="left"/>
        <w:rPr>
          <w:rFonts w:ascii="Myriad Pro" w:hAnsi="Myriad Pro" w:cs="Myriad Pro" w:eastAsia="Myriad Pro"/>
          <w:sz w:val="100"/>
          <w:szCs w:val="100"/>
        </w:rPr>
      </w:pPr>
      <w:rPr/>
      <w:r>
        <w:rPr>
          <w:rFonts w:ascii="Myriad Pro" w:hAnsi="Myriad Pro" w:cs="Myriad Pro" w:eastAsia="Myriad Pro"/>
          <w:sz w:val="100"/>
          <w:szCs w:val="100"/>
          <w:color w:val="231F20"/>
          <w:spacing w:val="-16"/>
          <w:w w:val="100"/>
          <w:position w:val="2"/>
        </w:rPr>
        <w:t>R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20"/>
          <w:w w:val="100"/>
          <w:position w:val="2"/>
        </w:rPr>
        <w:t>ecip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2"/>
        </w:rPr>
        <w:t>e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40"/>
          <w:w w:val="100"/>
          <w:position w:val="2"/>
        </w:rPr>
        <w:t> 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46"/>
          <w:w w:val="100"/>
          <w:position w:val="2"/>
        </w:rPr>
        <w:t>P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20"/>
          <w:w w:val="100"/>
          <w:position w:val="2"/>
        </w:rPr>
        <w:t>age</w:t>
      </w:r>
      <w:r>
        <w:rPr>
          <w:rFonts w:ascii="Myriad Pro" w:hAnsi="Myriad Pro" w:cs="Myriad Pro" w:eastAsia="Myriad Pro"/>
          <w:sz w:val="100"/>
          <w:szCs w:val="100"/>
          <w:color w:val="000000"/>
          <w:spacing w:val="0"/>
          <w:w w:val="100"/>
          <w:position w:val="0"/>
        </w:rPr>
      </w:r>
    </w:p>
    <w:p>
      <w:pPr>
        <w:spacing w:before="0" w:after="0" w:line="443" w:lineRule="exact"/>
        <w:ind w:left="400" w:right="-10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0"/>
          <w:w w:val="100"/>
          <w:position w:val="1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1"/>
          <w:w w:val="100"/>
          <w:position w:val="1"/>
        </w:rPr>
        <w:t>v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6"/>
          <w:w w:val="100"/>
          <w:position w:val="1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9"/>
          <w:w w:val="100"/>
          <w:position w:val="1"/>
        </w:rPr>
        <w:t>’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s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2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1"/>
          <w:w w:val="100"/>
          <w:position w:val="1"/>
        </w:rPr>
        <w:t>P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6"/>
          <w:w w:val="100"/>
          <w:position w:val="1"/>
        </w:rPr>
        <w:t>uddin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g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2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9"/>
          <w:w w:val="100"/>
          <w:position w:val="1"/>
        </w:rPr>
        <w:t>b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2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8"/>
          <w:w w:val="100"/>
          <w:position w:val="1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6"/>
          <w:w w:val="100"/>
          <w:position w:val="1"/>
        </w:rPr>
        <w:t>nd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0"/>
          <w:w w:val="100"/>
          <w:position w:val="1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7"/>
          <w:w w:val="100"/>
          <w:position w:val="1"/>
        </w:rPr>
        <w:t>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1"/>
        </w:rPr>
        <w:t>w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2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5"/>
          <w:w w:val="100"/>
          <w:position w:val="1"/>
        </w:rPr>
        <w:t>B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6"/>
          <w:w w:val="100"/>
          <w:position w:val="1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9"/>
          <w:w w:val="100"/>
          <w:position w:val="1"/>
        </w:rPr>
        <w:t>k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6"/>
          <w:w w:val="100"/>
          <w:position w:val="1"/>
        </w:rPr>
        <w:t>er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left="400" w:right="-6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Classic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udding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simply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apples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sponge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name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udding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said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26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sponge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first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apples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open.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sponge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opping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simply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basic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sponge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ecip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24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sponge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pudding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custa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0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2"/>
          <w:w w:val="100"/>
        </w:rPr>
        <w:t>I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g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edie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ts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0" w:after="0" w:line="364" w:lineRule="exact"/>
        <w:ind w:left="400" w:right="-20"/>
        <w:jc w:val="left"/>
        <w:tabs>
          <w:tab w:pos="7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125g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/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4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1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z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  <w:position w:val="1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ga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position w:val="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1"/>
        </w:rPr>
        <w:t>ine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400" w:right="-20"/>
        <w:jc w:val="left"/>
        <w:tabs>
          <w:tab w:pos="7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125g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/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4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z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sugar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-20"/>
        <w:jc w:val="left"/>
        <w:tabs>
          <w:tab w:pos="7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eggs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-20"/>
        <w:jc w:val="left"/>
        <w:tabs>
          <w:tab w:pos="7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125g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/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4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z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self-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aising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flour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-20"/>
        <w:jc w:val="left"/>
        <w:tabs>
          <w:tab w:pos="7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500g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/1lb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apples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760" w:right="237" w:firstLine="-360"/>
        <w:jc w:val="left"/>
        <w:tabs>
          <w:tab w:pos="7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ablespoon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sugar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easpoon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cinnamon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(optional)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6"/>
          <w:w w:val="100"/>
        </w:rPr>
        <w:t>C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oo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5"/>
          <w:w w:val="100"/>
        </w:rPr>
        <w:t>k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ing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instru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6"/>
          <w:w w:val="100"/>
        </w:rPr>
        <w:t>c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tions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0" w:right="-20"/>
        <w:jc w:val="left"/>
        <w:tabs>
          <w:tab w:pos="90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1.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180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4"/>
          <w:w w:val="103"/>
          <w:position w:val="11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C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39" w:lineRule="auto"/>
        <w:ind w:left="900" w:right="1083" w:firstLine="-500"/>
        <w:jc w:val="left"/>
        <w:tabs>
          <w:tab w:pos="90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2.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sugar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fluffy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900" w:right="639" w:firstLine="-500"/>
        <w:jc w:val="left"/>
        <w:tabs>
          <w:tab w:pos="90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3.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eggs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flour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mixing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ogether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oughly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900" w:right="946" w:firstLine="-500"/>
        <w:jc w:val="left"/>
        <w:tabs>
          <w:tab w:pos="90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4.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dish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little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71" w:lineRule="exact"/>
        <w:ind w:left="400" w:right="-20"/>
        <w:jc w:val="left"/>
        <w:tabs>
          <w:tab w:pos="90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5.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  <w:position w:val="-1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eel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sli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-1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apples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84" w:lineRule="exact"/>
        <w:ind w:left="500" w:right="1031" w:firstLine="-500"/>
        <w:jc w:val="left"/>
        <w:tabs>
          <w:tab w:pos="50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6.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apples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dish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500" w:right="31" w:firstLine="-500"/>
        <w:jc w:val="left"/>
        <w:tabs>
          <w:tab w:pos="50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7.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tablespoon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sugar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easpoon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2" w:after="0" w:line="240" w:lineRule="auto"/>
        <w:ind w:left="50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cinnamon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500" w:right="953" w:firstLine="-500"/>
        <w:jc w:val="left"/>
        <w:tabs>
          <w:tab w:pos="50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8.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Spoon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sponge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apples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500" w:right="320" w:firstLine="-500"/>
        <w:jc w:val="left"/>
        <w:tabs>
          <w:tab w:pos="50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9.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40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minu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sponge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set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50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golden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500" w:right="676" w:firstLine="-50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10.</w:t>
      </w:r>
      <w:r>
        <w:rPr>
          <w:rFonts w:ascii="Myriad Pro" w:hAnsi="Myriad Pro" w:cs="Myriad Pro" w:eastAsia="Myriad Pro"/>
          <w:sz w:val="32"/>
          <w:szCs w:val="32"/>
          <w:color w:val="231F20"/>
          <w:spacing w:val="3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sponge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pudding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custa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50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3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TIPS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90" w:after="0" w:line="384" w:lineRule="exact"/>
        <w:ind w:left="473" w:right="264" w:firstLine="-360"/>
        <w:jc w:val="left"/>
        <w:tabs>
          <w:tab w:pos="4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peeling/chopping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z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2" w:after="0" w:line="240" w:lineRule="auto"/>
        <w:ind w:left="69" w:right="1244"/>
        <w:jc w:val="center"/>
        <w:tabs>
          <w:tab w:pos="42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packet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sponge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mix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473" w:right="95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473" w:right="376" w:firstLine="-360"/>
        <w:jc w:val="left"/>
        <w:tabs>
          <w:tab w:pos="4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shelf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473" w:right="748" w:firstLine="-360"/>
        <w:jc w:val="left"/>
        <w:tabs>
          <w:tab w:pos="4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slee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gau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tlets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pudding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560" w:bottom="0" w:left="320" w:right="640"/>
          <w:cols w:num="2" w:equalWidth="0">
            <w:col w:w="5336" w:space="523"/>
            <w:col w:w="5101"/>
          </w:cols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35" coordorigin="0,0" coordsize="11906,16838">
            <v:group style="position:absolute;left:0;top:567;width:567;height:15704" coordorigin="0,567" coordsize="567,15704">
              <v:shape style="position:absolute;left:0;top:567;width:567;height:15704" coordorigin="0,567" coordsize="567,15704" path="m0,16271l567,16271,567,567,0,567,0,16271xe" filled="t" fillcolor="#91CDDB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91CDDB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11906,16271,11906,407,647,407e" filled="t" fillcolor="#FFFFFF" stroked="f">
                <v:path arrowok="t"/>
                <v:fill/>
              </v:shape>
            </v:group>
            <v:group style="position:absolute;left:0;top:16271;width:11735;height:567" coordorigin="0,16271" coordsize="11735,567">
              <v:shape style="position:absolute;left:0;top:16271;width:11735;height:567" coordorigin="0,16271" coordsize="11735,567" path="m0,16838l11735,16838,11735,16271,0,16271,0,16838xe" filled="t" fillcolor="#91CDDB" stroked="f">
                <v:path arrowok="t"/>
                <v:fill/>
              </v:shape>
            </v:group>
            <v:group style="position:absolute;left:11735;top:16271;width:170;height:567" coordorigin="11735,16271" coordsize="170,567">
              <v:shape style="position:absolute;left:11735;top:16271;width:170;height:567" coordorigin="11735,16271" coordsize="170,567" path="m11735,16838l11905,16838,11905,16271,11735,16271,11735,16838e" filled="t" fillcolor="#91CDDB" stroked="f">
                <v:path arrowok="t"/>
                <v:fill/>
              </v:shape>
            </v:group>
            <v:group style="position:absolute;left:10654;top:407;width:1251;height:15864" coordorigin="10654,407" coordsize="1251,15864">
              <v:shape style="position:absolute;left:10654;top:407;width:1251;height:15864" coordorigin="10654,407" coordsize="1251,15864" path="m10894,407l10819,407,10738,413,10679,443,10657,515,10654,608,10654,16071,10655,16137,10665,16206,10703,16254,10762,16268,11906,16271,11906,407,10894,407e" filled="t" fillcolor="#FFFFFF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11906,16271,11906,407,647,407e" filled="t" fillcolor="#FFFFFF" stroked="f">
                <v:path arrowok="t"/>
                <v:fill/>
              </v:shape>
            </v:group>
            <v:group style="position:absolute;left:6180;top:10941;width:5006;height:4848" coordorigin="6180,10941" coordsize="5006,4848">
              <v:shape style="position:absolute;left:6180;top:10941;width:5006;height:4848" coordorigin="6180,10941" coordsize="5006,4848" path="m6420,10941l6344,10941,6264,10947,6204,10977,6183,11049,6180,11141,6180,15589,6180,15624,6186,15705,6215,15764,6287,15786,6381,15789,11021,15789,11101,15783,11161,15753,11182,15681,11185,15589,11185,11141,11185,11106,11179,11025,11150,10966,11078,10944,6420,10941e" filled="t" fillcolor="#FFF200" stroked="f">
                <v:path arrowok="t"/>
                <v:fill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10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28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6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813.544006pt;width:595.275pt;height:28.346pt;mso-position-horizontal-relative:page;mso-position-vertical-relative:page;z-index:-2734" type="#_x0000_t202" filled="f" stroked="f">
            <v:textbox inset="0,0,0,0">
              <w:txbxContent>
                <w:p>
                  <w:pPr>
                    <w:spacing w:before="0" w:after="0" w:line="377" w:lineRule="exact"/>
                    <w:ind w:right="660"/>
                    <w:jc w:val="right"/>
                    <w:rPr>
                      <w:rFonts w:ascii="Myriad Pro" w:hAnsi="Myriad Pro" w:cs="Myriad Pro" w:eastAsia="Myriad Pro"/>
                      <w:sz w:val="32"/>
                      <w:szCs w:val="32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32"/>
                      <w:szCs w:val="32"/>
                      <w:color w:val="231F20"/>
                      <w:spacing w:val="0"/>
                      <w:w w:val="100"/>
                    </w:rPr>
                    <w:t>29</w:t>
                  </w:r>
                  <w:r>
                    <w:rPr>
                      <w:rFonts w:ascii="Myriad Pro" w:hAnsi="Myriad Pro" w:cs="Myriad Pro" w:eastAsia="Myriad Pro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733" coordorigin="0,0" coordsize="11906,16838">
            <v:group style="position:absolute;left:0;top:16271;width:2;height:567" coordorigin="0,16271" coordsize="2,567">
              <v:shape style="position:absolute;left:0;top:16271;width:2;height:567" coordorigin="0,16271" coordsize="0,567" path="m0,16271l0,16271e" filled="f" stroked="t" strokeweight=".1pt" strokecolor="#91CDDB">
                <v:path arrowok="t"/>
              </v:shape>
            </v:group>
            <v:group style="position:absolute;left:11324;top:567;width:581;height:15704" coordorigin="11324,567" coordsize="581,15704">
              <v:shape style="position:absolute;left:11324;top:567;width:581;height:15704" coordorigin="11324,567" coordsize="581,15704" path="m11324,16271l11906,16271,11906,567,11324,567,11324,16271xe" filled="t" fillcolor="#91CDDB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91CDDB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91CDDB" stroked="f">
                <v:path arrowok="t"/>
                <v:fill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v:group style="position:absolute;left:0;top:407;width:1247;height:15864" coordorigin="0,407" coordsize="1247,15864">
              <v:shape style="position:absolute;left:0;top:407;width:1247;height:15864" coordorigin="0,407" coordsize="1247,15864" path="m0,16271l1082,16270,1163,16265,1222,16235,1244,16163,1247,16070,1247,607,1246,541,1237,472,1198,423,1139,410,0,407,0,16271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1560" w:bottom="280" w:left="1680" w:right="1680"/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60" w:lineRule="exact"/>
        <w:ind w:left="400" w:right="-20"/>
        <w:jc w:val="left"/>
        <w:tabs>
          <w:tab w:pos="3040" w:val="left"/>
          <w:tab w:pos="6060" w:val="left"/>
        </w:tabs>
        <w:rPr>
          <w:rFonts w:ascii="Myriad Pro" w:hAnsi="Myriad Pro" w:cs="Myriad Pro" w:eastAsia="Myriad Pro"/>
          <w:sz w:val="52"/>
          <w:szCs w:val="52"/>
        </w:rPr>
      </w:pPr>
      <w:rPr/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</w:rPr>
        <w:t>Super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3"/>
          <w:w w:val="100"/>
        </w:rPr>
        <w:t>S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8"/>
          <w:w w:val="100"/>
        </w:rPr>
        <w:t>a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</w:rPr>
        <w:t>ving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</w:rPr>
      </w:r>
      <w:r>
        <w:rPr>
          <w:rFonts w:ascii="Myriad Pro" w:hAnsi="Myriad Pro" w:cs="Myriad Pro" w:eastAsia="Myriad Pro"/>
          <w:sz w:val="52"/>
          <w:szCs w:val="52"/>
          <w:color w:val="231F20"/>
          <w:spacing w:val="-4"/>
          <w:w w:val="100"/>
        </w:rPr>
        <w:t>b</w:t>
      </w:r>
      <w:r>
        <w:rPr>
          <w:rFonts w:ascii="Myriad Pro" w:hAnsi="Myriad Pro" w:cs="Myriad Pro" w:eastAsia="Myriad Pro"/>
          <w:sz w:val="52"/>
          <w:szCs w:val="5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52"/>
          <w:szCs w:val="5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52"/>
          <w:szCs w:val="52"/>
          <w:color w:val="231F20"/>
          <w:spacing w:val="8"/>
          <w:w w:val="100"/>
        </w:rPr>
        <w:t>K</w:t>
      </w:r>
      <w:r>
        <w:rPr>
          <w:rFonts w:ascii="Myriad Pro" w:hAnsi="Myriad Pro" w:cs="Myriad Pro" w:eastAsia="Myriad Pro"/>
          <w:sz w:val="52"/>
          <w:szCs w:val="52"/>
          <w:color w:val="231F20"/>
          <w:spacing w:val="-2"/>
          <w:w w:val="100"/>
        </w:rPr>
        <w:t>a</w:t>
      </w:r>
      <w:r>
        <w:rPr>
          <w:rFonts w:ascii="Myriad Pro" w:hAnsi="Myriad Pro" w:cs="Myriad Pro" w:eastAsia="Myriad Pro"/>
          <w:sz w:val="52"/>
          <w:szCs w:val="52"/>
          <w:color w:val="231F20"/>
          <w:spacing w:val="-3"/>
          <w:w w:val="100"/>
        </w:rPr>
        <w:t>t</w:t>
      </w:r>
      <w:r>
        <w:rPr>
          <w:rFonts w:ascii="Myriad Pro" w:hAnsi="Myriad Pro" w:cs="Myriad Pro" w:eastAsia="Myriad Pro"/>
          <w:sz w:val="52"/>
          <w:szCs w:val="5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52"/>
          <w:szCs w:val="5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52"/>
          <w:szCs w:val="52"/>
          <w:color w:val="231F20"/>
          <w:spacing w:val="-13"/>
          <w:w w:val="100"/>
        </w:rPr>
        <w:t>P</w:t>
      </w:r>
      <w:r>
        <w:rPr>
          <w:rFonts w:ascii="Myriad Pro" w:hAnsi="Myriad Pro" w:cs="Myriad Pro" w:eastAsia="Myriad Pro"/>
          <w:sz w:val="52"/>
          <w:szCs w:val="5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52"/>
          <w:szCs w:val="52"/>
          <w:color w:val="231F20"/>
          <w:spacing w:val="2"/>
          <w:w w:val="100"/>
        </w:rPr>
        <w:t>r</w:t>
      </w:r>
      <w:r>
        <w:rPr>
          <w:rFonts w:ascii="Myriad Pro" w:hAnsi="Myriad Pro" w:cs="Myriad Pro" w:eastAsia="Myriad Pro"/>
          <w:sz w:val="52"/>
          <w:szCs w:val="52"/>
          <w:color w:val="231F20"/>
          <w:spacing w:val="9"/>
          <w:w w:val="100"/>
        </w:rPr>
        <w:t>k</w:t>
      </w:r>
      <w:r>
        <w:rPr>
          <w:rFonts w:ascii="Myriad Pro" w:hAnsi="Myriad Pro" w:cs="Myriad Pro" w:eastAsia="Myriad Pro"/>
          <w:sz w:val="52"/>
          <w:szCs w:val="52"/>
          <w:color w:val="231F20"/>
          <w:spacing w:val="0"/>
          <w:w w:val="100"/>
        </w:rPr>
        <w:t>ins</w:t>
      </w:r>
      <w:r>
        <w:rPr>
          <w:rFonts w:ascii="Myriad Pro" w:hAnsi="Myriad Pro" w:cs="Myriad Pro" w:eastAsia="Myriad Pro"/>
          <w:sz w:val="52"/>
          <w:szCs w:val="52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1560" w:bottom="0" w:left="320" w:right="660"/>
        </w:sectPr>
      </w:pPr>
      <w:rPr/>
    </w:p>
    <w:p>
      <w:pPr>
        <w:spacing w:before="95" w:after="0" w:line="384" w:lineRule="exact"/>
        <w:ind w:left="400" w:right="17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istmas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ehabilit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asked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secu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epla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ashing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machine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-3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istine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ashing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machine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oken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duous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task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launde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challenge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mind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first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applic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luck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96" w:after="0" w:line="384" w:lineRule="exact"/>
        <w:ind w:right="13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disappoi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istmas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oachin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7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‘fas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acke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equest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addition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install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5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istine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machine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istmas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istmas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t!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3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istine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enj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enien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ashing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machine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although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-keen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ashing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bac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660"/>
          <w:cols w:num="2" w:equalWidth="0">
            <w:col w:w="5262" w:space="598"/>
            <w:col w:w="508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813.544006pt;width:595.275pt;height:28.346pt;mso-position-horizontal-relative:page;mso-position-vertical-relative:page;z-index:-2732" type="#_x0000_t202" filled="f" stroked="f">
            <v:textbox inset="0,0,0,0">
              <w:txbxContent>
                <w:p>
                  <w:pPr>
                    <w:spacing w:before="0" w:after="0" w:line="318" w:lineRule="exact"/>
                    <w:ind w:left="737" w:right="-20"/>
                    <w:jc w:val="left"/>
                    <w:rPr>
                      <w:rFonts w:ascii="Minion Pro" w:hAnsi="Minion Pro" w:cs="Minion Pro" w:eastAsia="Minion Pro"/>
                      <w:sz w:val="24"/>
                      <w:szCs w:val="24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231F20"/>
                      <w:spacing w:val="0"/>
                      <w:w w:val="100"/>
                      <w:position w:val="2"/>
                    </w:rPr>
                    <w:t>30</w:t>
                  </w:r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731" coordorigin="0,0" coordsize="11906,16838">
            <v:group style="position:absolute;left:0;top:0;width:11735;height:567" coordorigin="0,0" coordsize="11735,567">
              <v:shape style="position:absolute;left:0;top:0;width:11735;height:567" coordorigin="0,0" coordsize="11735,567" path="m0,567l11735,567,11735,0,0,0,0,567xe" filled="t" fillcolor="#91CDDB" stroked="f">
                <v:path arrowok="t"/>
                <v:fill/>
              </v:shape>
            </v:group>
            <v:group style="position:absolute;left:0;top:567;width:624;height:15704" coordorigin="0,567" coordsize="624,15704">
              <v:shape style="position:absolute;left:0;top:567;width:624;height:15704" coordorigin="0,567" coordsize="624,15704" path="m0,16271l624,16271,624,567,0,567,0,16271xe" filled="t" fillcolor="#91CDDB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91CDDB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11906,16271,11906,407,647,407e" filled="t" fillcolor="#FFFFFF" stroked="f">
                <v:path arrowok="t"/>
                <v:fill/>
              </v:shape>
            </v:group>
            <v:group style="position:absolute;left:0;top:16271;width:11735;height:567" coordorigin="0,16271" coordsize="11735,567">
              <v:shape style="position:absolute;left:0;top:16271;width:11735;height:567" coordorigin="0,16271" coordsize="11735,567" path="m0,16838l11735,16838,11735,16271,0,16271,0,16838xe" filled="t" fillcolor="#91CDDB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91CDDB" stroked="f">
                <v:path arrowok="t"/>
                <v:fill/>
              </v:shape>
            </v:group>
            <v:group style="position:absolute;left:10654;top:407;width:1251;height:15864" coordorigin="10654,407" coordsize="1251,15864">
              <v:shape style="position:absolute;left:10654;top:407;width:1251;height:15864" coordorigin="10654,407" coordsize="1251,15864" path="m10894,407l10819,407,10738,413,10679,443,10657,515,10654,608,10654,16071,10655,16137,10665,16206,10703,16254,10762,16268,11906,16271,11906,407,10894,407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10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30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660"/>
        </w:sectPr>
      </w:pPr>
      <w:rPr/>
    </w:p>
    <w:p>
      <w:pPr>
        <w:spacing w:before="0" w:after="0" w:line="1090" w:lineRule="exact"/>
        <w:ind w:left="100" w:right="-20"/>
        <w:jc w:val="left"/>
        <w:tabs>
          <w:tab w:pos="2200" w:val="left"/>
          <w:tab w:pos="3940" w:val="left"/>
        </w:tabs>
        <w:rPr>
          <w:rFonts w:ascii="Myriad Pro" w:hAnsi="Myriad Pro" w:cs="Myriad Pro" w:eastAsia="Myriad Pro"/>
          <w:sz w:val="100"/>
          <w:szCs w:val="100"/>
        </w:rPr>
      </w:pPr>
      <w:rPr/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New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£20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no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6"/>
          <w:w w:val="100"/>
          <w:position w:val="-1"/>
        </w:rPr>
        <w:t>t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e</w:t>
      </w:r>
      <w:r>
        <w:rPr>
          <w:rFonts w:ascii="Myriad Pro" w:hAnsi="Myriad Pro" w:cs="Myriad Pro" w:eastAsia="Myriad Pro"/>
          <w:sz w:val="100"/>
          <w:szCs w:val="10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1920" w:h="16840"/>
          <w:pgMar w:top="560" w:bottom="0" w:left="620" w:right="32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84" w:lineRule="exact"/>
        <w:ind w:left="100" w:right="28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polymer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£20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eleased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  <w:position w:val="11"/>
        </w:rPr>
        <w:t>th</w:t>
      </w:r>
      <w:r>
        <w:rPr>
          <w:rFonts w:ascii="Myriad Pro" w:hAnsi="Myriad Pro" w:cs="Myriad Pro" w:eastAsia="Myriad Pro"/>
          <w:sz w:val="18"/>
          <w:szCs w:val="18"/>
          <w:color w:val="231F20"/>
          <w:spacing w:val="35"/>
          <w:w w:val="100"/>
          <w:position w:val="1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  <w:position w:val="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ebrua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  <w:position w:val="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  <w:position w:val="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withd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  <w:position w:val="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old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paper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still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announ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5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4"/>
          <w:w w:val="100"/>
          <w:position w:val="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will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10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bank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ffi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cul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10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£20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JMW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4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0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1799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self-po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0" w:right="28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‘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100" w:right="7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polymer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additional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help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visual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impai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distinguish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them.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0" w:right="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£20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-hand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£10,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384" w:lineRule="exact"/>
        <w:ind w:right="32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-hand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7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£5,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8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dots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620" w:right="320"/>
          <w:cols w:num="2" w:equalWidth="0">
            <w:col w:w="5097" w:space="463"/>
            <w:col w:w="542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813.544006pt;width:595.275pt;height:28.346pt;mso-position-horizontal-relative:page;mso-position-vertical-relative:page;z-index:-2730" type="#_x0000_t202" filled="f" stroked="f">
            <v:textbox inset="0,0,0,0">
              <w:txbxContent>
                <w:p>
                  <w:pPr>
                    <w:spacing w:before="0" w:after="0" w:line="318" w:lineRule="exact"/>
                    <w:ind w:right="660"/>
                    <w:jc w:val="right"/>
                    <w:rPr>
                      <w:rFonts w:ascii="Minion Pro" w:hAnsi="Minion Pro" w:cs="Minion Pro" w:eastAsia="Minion Pro"/>
                      <w:sz w:val="24"/>
                      <w:szCs w:val="24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231F20"/>
                      <w:spacing w:val="0"/>
                      <w:w w:val="100"/>
                      <w:position w:val="2"/>
                    </w:rPr>
                    <w:t>31</w:t>
                  </w:r>
                  <w:r>
                    <w:rPr>
                      <w:rFonts w:ascii="Minion Pro" w:hAnsi="Minion Pro" w:cs="Minion Pro" w:eastAsia="Minion Pro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729" coordorigin="0,0" coordsize="11906,16838">
            <v:group style="position:absolute;left:11268;top:567;width:638;height:15704" coordorigin="11268,567" coordsize="638,15704">
              <v:shape style="position:absolute;left:11268;top:567;width:638;height:15704" coordorigin="11268,567" coordsize="638,15704" path="m11268,16271l11906,16271,11906,567,11268,567,11268,16271xe" filled="t" fillcolor="#91CDDB" stroked="f">
                <v:path arrowok="t"/>
                <v:fill/>
              </v:shape>
            </v:group>
            <v:group style="position:absolute;left:170;top:0;width:11735;height:567" coordorigin="170,0" coordsize="11735,567">
              <v:shape style="position:absolute;left:170;top:0;width:11735;height:567" coordorigin="170,0" coordsize="11735,567" path="m170,567l11905,567,11905,0,170,0,170,567xe" filled="t" fillcolor="#91CDDB" stroked="f">
                <v:path arrowok="t"/>
                <v:fill/>
              </v:shape>
            </v:group>
            <v:group style="position:absolute;left:0;top:0;width:170;height:567" coordorigin="0,0" coordsize="170,567">
              <v:shape style="position:absolute;left:0;top:0;width:170;height:567" coordorigin="0,0" coordsize="170,567" path="m0,567l170,567,170,0,0,0,0,567e" filled="t" fillcolor="#91CDDB" stroked="f">
                <v:path arrowok="t"/>
                <v:fill/>
              </v:shape>
            </v:group>
            <v:group style="position:absolute;left:0;top:407;width:1247;height:15864" coordorigin="0,407" coordsize="1247,15864">
              <v:shape style="position:absolute;left:0;top:407;width:1247;height:15864" coordorigin="0,407" coordsize="1247,15864" path="m0,16271l1082,16270,1163,16265,1222,16235,1244,16163,1247,16070,1247,607,1246,541,1237,472,1198,423,1139,410,0,407,0,16271e" filled="t" fillcolor="#FFFFFF" stroked="f">
                <v:path arrowok="t"/>
                <v:fill/>
              </v:shape>
            </v:group>
            <v:group style="position:absolute;left:170;top:16271;width:11735;height:567" coordorigin="170,16271" coordsize="11735,567">
              <v:shape style="position:absolute;left:170;top:16271;width:11735;height:567" coordorigin="170,16271" coordsize="11735,567" path="m170,16838l11905,16838,11905,16271,170,16271,170,16838xe" filled="t" fillcolor="#91CDDB" stroked="f">
                <v:path arrowok="t"/>
                <v:fill/>
              </v:shape>
            </v:group>
            <v:group style="position:absolute;left:0;top:16271;width:170;height:567" coordorigin="0,16271" coordsize="170,567">
              <v:shape style="position:absolute;left:0;top:16271;width:170;height:567" coordorigin="0,16271" coordsize="170,567" path="m0,16838l170,16838,170,16271,0,16271,0,16838e" filled="t" fillcolor="#91CDDB" stroked="f">
                <v:path arrowok="t"/>
                <v:fill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v:group style="position:absolute;left:720;top:9893;width:10465;height:6225" coordorigin="720,9893" coordsize="10465,6225">
              <v:shape style="position:absolute;left:720;top:9893;width:10465;height:6225" coordorigin="720,9893" coordsize="10465,6225" path="m960,9893l885,9893,804,9899,745,9929,723,10001,720,10093,720,15918,720,15953,726,16034,756,16093,828,16115,921,16118,11021,16117,11101,16112,11161,16082,11182,16010,11185,15918,11185,10093,11185,10058,11179,9977,11150,9918,11078,9896,960,9893e" filled="t" fillcolor="#FFF200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78" w:lineRule="exact"/>
        <w:ind w:left="213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14"/>
          <w:w w:val="100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V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Li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c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ense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changes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f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or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"/>
          <w:w w:val="100"/>
        </w:rPr>
        <w:t>o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5"/>
          <w:w w:val="100"/>
        </w:rPr>
        <w:t>v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75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33"/>
          <w:w w:val="100"/>
        </w:rPr>
        <w:t>’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s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13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funded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75s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213" w:right="707"/>
        <w:jc w:val="both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June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2020.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means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holders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75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Under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schem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75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213" w:right="74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75,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eady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had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xplaining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x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4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213" w:right="67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mpai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(Blind)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titled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50%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ed-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assistan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online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213" w:right="747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paper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applic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book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appoi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calling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01926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411331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demand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first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first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basi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9" w:after="0" w:line="240" w:lineRule="auto"/>
        <w:ind w:right="97"/>
        <w:jc w:val="righ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31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760" w:bottom="280" w:left="620" w:right="320"/>
        </w:sectPr>
      </w:pPr>
      <w:rPr/>
    </w:p>
    <w:p>
      <w:pPr>
        <w:spacing w:before="0" w:after="0" w:line="1109" w:lineRule="exact"/>
        <w:ind w:left="400" w:right="-20"/>
        <w:jc w:val="left"/>
        <w:tabs>
          <w:tab w:pos="4660" w:val="left"/>
        </w:tabs>
        <w:rPr>
          <w:rFonts w:ascii="Myriad Pro" w:hAnsi="Myriad Pro" w:cs="Myriad Pro" w:eastAsia="Myriad Pro"/>
          <w:sz w:val="100"/>
          <w:szCs w:val="100"/>
        </w:rPr>
      </w:pPr>
      <w:rPr/>
      <w:r>
        <w:rPr>
          <w:rFonts w:ascii="Myriad Pro" w:hAnsi="Myriad Pro" w:cs="Myriad Pro" w:eastAsia="Myriad Pro"/>
          <w:sz w:val="100"/>
          <w:szCs w:val="100"/>
          <w:color w:val="231F20"/>
          <w:spacing w:val="-33"/>
          <w:w w:val="100"/>
        </w:rPr>
        <w:t>V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6"/>
          <w:w w:val="100"/>
        </w:rPr>
        <w:t>t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</w:rPr>
        <w:t>eer</w:t>
        <w:tab/>
      </w:r>
      <w:r>
        <w:rPr>
          <w:rFonts w:ascii="Myriad Pro" w:hAnsi="Myriad Pro" w:cs="Myriad Pro" w:eastAsia="Myriad Pro"/>
          <w:sz w:val="100"/>
          <w:szCs w:val="100"/>
          <w:color w:val="231F20"/>
          <w:spacing w:val="-31"/>
          <w:w w:val="100"/>
        </w:rPr>
        <w:t>F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</w:rPr>
        <w:t>ocus</w:t>
      </w:r>
      <w:r>
        <w:rPr>
          <w:rFonts w:ascii="Myriad Pro" w:hAnsi="Myriad Pro" w:cs="Myriad Pro" w:eastAsia="Myriad Pro"/>
          <w:sz w:val="100"/>
          <w:szCs w:val="100"/>
          <w:color w:val="000000"/>
          <w:spacing w:val="0"/>
          <w:w w:val="100"/>
        </w:rPr>
      </w:r>
    </w:p>
    <w:p>
      <w:pPr>
        <w:spacing w:before="0" w:after="0" w:line="385" w:lineRule="exact"/>
        <w:ind w:left="400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2"/>
        </w:rPr>
        <w:t>By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2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2"/>
        </w:rPr>
        <w:t>Bill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2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  <w:position w:val="2"/>
        </w:rPr>
        <w:t>Hannis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90" w:after="0" w:line="384" w:lineRule="exact"/>
        <w:ind w:left="400" w:right="547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first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became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6"/>
          <w:w w:val="100"/>
        </w:rPr>
        <w:t>(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8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then)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19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54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Ships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asked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pick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got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clie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5691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asked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man.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asked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said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7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“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think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5925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9"/>
          <w:w w:val="100"/>
        </w:rPr>
        <w:t>”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ould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efuse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began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560" w:bottom="0" w:left="320" w:right="700"/>
        </w:sectPr>
      </w:pPr>
      <w:rPr/>
    </w:p>
    <w:p>
      <w:pPr>
        <w:spacing w:before="2" w:after="0" w:line="240" w:lineRule="auto"/>
        <w:ind w:left="400" w:right="-63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-78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addition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leading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member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which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vided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orum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discussion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ideas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speaker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ganised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annual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lunch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ticip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400" w:right="4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ough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ommit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asked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speak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clubs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xpe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poli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offi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6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400" w:right="-1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tually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spoke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visits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clubs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became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asked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join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little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384" w:lineRule="exact"/>
        <w:ind w:right="2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ocusing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policies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those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pleased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again,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5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doe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193"/>
        <w:jc w:val="both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esi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due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ill-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health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tinued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other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2019.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right="232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seen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positi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change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6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inning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7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‘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paddling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’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8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boa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ship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assistan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equest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enj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eti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700"/>
          <w:cols w:num="2" w:equalWidth="0">
            <w:col w:w="5271" w:space="589"/>
            <w:col w:w="504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28" coordorigin="0,0" coordsize="11906,16838">
            <v:group style="position:absolute;left:0;top:567;width:567;height:15704" coordorigin="0,567" coordsize="567,15704">
              <v:shape style="position:absolute;left:0;top:567;width:567;height:15704" coordorigin="0,567" coordsize="567,15704" path="m0,16271l567,16271,567,567,0,567,0,16271xe" filled="t" fillcolor="#EC008C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EC008C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11906,16271,11906,407,647,407e" filled="t" fillcolor="#FFFFFF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EC008C" stroked="f">
                <v:path arrowok="t"/>
                <v:fill/>
              </v:shape>
            </v:group>
            <v:group style="position:absolute;left:10654;top:407;width:1251;height:15864" coordorigin="10654,407" coordsize="1251,15864">
              <v:shape style="position:absolute;left:10654;top:407;width:1251;height:15864" coordorigin="10654,407" coordsize="1251,15864" path="m10894,407l10819,407,10738,413,10679,443,10657,515,10654,608,10654,16071,10655,16137,10665,16206,10703,16254,10762,16268,11906,16271,11906,407,10894,407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9" w:after="0" w:line="240" w:lineRule="auto"/>
        <w:ind w:left="10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32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700"/>
        </w:sectPr>
      </w:pPr>
      <w:rPr/>
    </w:p>
    <w:p>
      <w:pPr>
        <w:spacing w:before="0" w:after="0" w:line="1100" w:lineRule="exact"/>
        <w:ind w:left="100" w:right="-20"/>
        <w:jc w:val="left"/>
        <w:rPr>
          <w:rFonts w:ascii="Myriad Pro" w:hAnsi="Myriad Pro" w:cs="Myriad Pro" w:eastAsia="Myriad Pro"/>
          <w:sz w:val="100"/>
          <w:szCs w:val="100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27" coordorigin="0,0" coordsize="11906,16838">
            <v:group style="position:absolute;left:0;top:16271;width:2;height:567" coordorigin="0,16271" coordsize="2,567">
              <v:shape style="position:absolute;left:0;top:16271;width:2;height:567" coordorigin="0,16271" coordsize="0,567" path="m0,16271l0,16271e" filled="f" stroked="t" strokeweight=".1pt" strokecolor="#EC008C">
                <v:path arrowok="t"/>
              </v:shape>
            </v:group>
            <v:group style="position:absolute;left:11339;top:567;width:567;height:15704" coordorigin="11339,567" coordsize="567,15704">
              <v:shape style="position:absolute;left:11339;top:567;width:567;height:15704" coordorigin="11339,567" coordsize="567,15704" path="m11339,16271l11906,16271,11906,567,11339,567,11339,16271xe" filled="t" fillcolor="#EC008C" stroked="f">
                <v:path arrowok="t"/>
                <v:fill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EC008C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EC008C" stroked="f">
                <v:path arrowok="t"/>
                <v:fill/>
              </v:shape>
            </v:group>
            <v:group style="position:absolute;left:0;top:407;width:11494;height:15864" coordorigin="0,407" coordsize="11494,15864">
              <v:shape style="position:absolute;left:0;top:407;width:11494;height:15864" coordorigin="0,407" coordsize="11494,15864" path="m0,16271l11330,16270,11410,16265,11470,16235,11491,16163,11494,16070,11494,607,11493,541,11484,472,11445,423,11387,410,0,407,0,16271e" filled="t" fillcolor="#FFFFFF" stroked="f">
                <v:path arrowok="t"/>
                <v:fill/>
              </v:shape>
            </v:group>
            <v:group style="position:absolute;left:720;top:9624;width:10465;height:6491" coordorigin="720,9624" coordsize="10465,6491">
              <v:shape style="position:absolute;left:720;top:9624;width:10465;height:6491" coordorigin="720,9624" coordsize="10465,6491" path="m960,9624l885,9624,804,9630,745,9659,723,9732,720,9824,720,15915,720,15950,726,16031,756,16090,828,16112,921,16115,11021,16115,11101,16109,11161,16079,11182,16007,11185,15915,11185,9824,11185,9788,11179,9708,11150,9648,11078,9627,960,9624e" filled="t" fillcolor="#FFF200" stroked="f">
                <v:path arrowok="t"/>
                <v:fill/>
              </v:shape>
            </v:group>
            <w10:wrap type="none"/>
          </v:group>
        </w:pict>
      </w:r>
      <w:r>
        <w:rPr>
          <w:rFonts w:ascii="Myriad Pro" w:hAnsi="Myriad Pro" w:cs="Myriad Pro" w:eastAsia="Myriad Pro"/>
          <w:sz w:val="100"/>
          <w:szCs w:val="100"/>
          <w:color w:val="231F20"/>
          <w:spacing w:val="-33"/>
          <w:w w:val="100"/>
          <w:position w:val="-1"/>
        </w:rPr>
        <w:t>V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olu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4"/>
          <w:w w:val="100"/>
          <w:position w:val="-1"/>
        </w:rPr>
        <w:t>n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6"/>
          <w:w w:val="100"/>
          <w:position w:val="-1"/>
        </w:rPr>
        <w:t>t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eer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41"/>
          <w:w w:val="100"/>
          <w:position w:val="-1"/>
        </w:rPr>
        <w:t> 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45"/>
          <w:w w:val="100"/>
          <w:position w:val="-1"/>
        </w:rPr>
        <w:t>T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-5"/>
          <w:w w:val="100"/>
          <w:position w:val="-1"/>
        </w:rPr>
        <w:t>r</w:t>
      </w:r>
      <w:r>
        <w:rPr>
          <w:rFonts w:ascii="Myriad Pro" w:hAnsi="Myriad Pro" w:cs="Myriad Pro" w:eastAsia="Myriad Pro"/>
          <w:sz w:val="100"/>
          <w:szCs w:val="100"/>
          <w:color w:val="231F20"/>
          <w:spacing w:val="0"/>
          <w:w w:val="100"/>
          <w:position w:val="-1"/>
        </w:rPr>
        <w:t>aining</w:t>
      </w:r>
      <w:r>
        <w:rPr>
          <w:rFonts w:ascii="Myriad Pro" w:hAnsi="Myriad Pro" w:cs="Myriad Pro" w:eastAsia="Myriad Pro"/>
          <w:sz w:val="100"/>
          <w:szCs w:val="100"/>
          <w:color w:val="000000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78" w:lineRule="exact"/>
        <w:ind w:left="333" w:right="-20"/>
        <w:jc w:val="left"/>
        <w:rPr>
          <w:rFonts w:ascii="Myriad Pro Light" w:hAnsi="Myriad Pro Light" w:cs="Myriad Pro Light" w:eastAsia="Myriad Pro Light"/>
          <w:sz w:val="40"/>
          <w:szCs w:val="40"/>
        </w:rPr>
      </w:pPr>
      <w:rPr/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5"/>
          <w:w w:val="100"/>
        </w:rPr>
        <w:t>V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olu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n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t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eer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11"/>
          <w:w w:val="100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2"/>
          <w:w w:val="100"/>
        </w:rPr>
        <w:t>w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a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-4"/>
          <w:w w:val="100"/>
        </w:rPr>
        <w:t>r</w:t>
      </w:r>
      <w:r>
        <w:rPr>
          <w:rFonts w:ascii="Myriad Pro Light" w:hAnsi="Myriad Pro Light" w:cs="Myriad Pro Light" w:eastAsia="Myriad Pro Light"/>
          <w:sz w:val="40"/>
          <w:szCs w:val="40"/>
          <w:color w:val="231F20"/>
          <w:spacing w:val="0"/>
          <w:w w:val="100"/>
        </w:rPr>
        <w:t>ds</w:t>
      </w:r>
      <w:r>
        <w:rPr>
          <w:rFonts w:ascii="Myriad Pro Light" w:hAnsi="Myriad Pro Light" w:cs="Myriad Pro Light" w:eastAsia="Myriad Pro Light"/>
          <w:sz w:val="40"/>
          <w:szCs w:val="40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left="213" w:right="13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3"/>
          <w:w w:val="100"/>
        </w:rPr>
        <w:t>I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nomin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nnual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fast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running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4" w:lineRule="exact"/>
        <w:ind w:left="213" w:right="74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2020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7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each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geo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aphical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ea;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</w:rPr>
        <w:t>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Rug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Nune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&amp;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84" w:lineRule="exact"/>
        <w:ind w:left="213" w:right="469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can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nomin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because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eers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amazing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makes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ticular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nominee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stand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13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3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submit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nomin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13" w:right="-20"/>
        <w:jc w:val="left"/>
        <w:tabs>
          <w:tab w:pos="5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us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01926411331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nomin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39" w:lineRule="auto"/>
        <w:ind w:left="573" w:right="922" w:firstLine="-360"/>
        <w:jc w:val="left"/>
        <w:tabs>
          <w:tab w:pos="5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•</w:t>
        <w:tab/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Email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hyperlink r:id="rId13">
        <w:r>
          <w:rPr>
            <w:rFonts w:ascii="Myriad Pro" w:hAnsi="Myriad Pro" w:cs="Myriad Pro" w:eastAsia="Myriad Pro"/>
            <w:sz w:val="32"/>
            <w:szCs w:val="32"/>
            <w:color w:val="231F20"/>
            <w:spacing w:val="-11"/>
            <w:w w:val="100"/>
          </w:rPr>
          <w:t>V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0"/>
            <w:w w:val="100"/>
          </w:rPr>
          <w:t>olu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-1"/>
            <w:w w:val="100"/>
          </w:rPr>
          <w:t>n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-2"/>
            <w:w w:val="100"/>
          </w:rPr>
          <w:t>t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0"/>
            <w:w w:val="100"/>
          </w:rPr>
          <w:t>eers@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-1"/>
            <w:w w:val="100"/>
          </w:rPr>
          <w:t>w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0"/>
            <w:w w:val="100"/>
          </w:rPr>
          <w:t>a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8"/>
            <w:w w:val="100"/>
          </w:rPr>
          <w:t>r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0"/>
            <w:w w:val="100"/>
          </w:rPr>
          <w:t>wickshi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-3"/>
            <w:w w:val="100"/>
          </w:rPr>
          <w:t>r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-4"/>
            <w:w w:val="100"/>
          </w:rPr>
          <w:t>e</w:t>
        </w:r>
      </w:hyperlink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.vision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full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details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name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olu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eason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nomin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-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wh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makes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them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specia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71" w:lineRule="exact"/>
        <w:ind w:left="213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-1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he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closing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-1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-1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  <w:position w:val="-1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nomin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-1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tions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  <w:position w:val="-1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8"/>
          <w:w w:val="100"/>
          <w:position w:val="-1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position w:val="-1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id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-1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8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  <w:position w:val="10"/>
        </w:rPr>
        <w:t>th</w:t>
      </w:r>
      <w:r>
        <w:rPr>
          <w:rFonts w:ascii="Myriad Pro" w:hAnsi="Myriad Pro" w:cs="Myriad Pro" w:eastAsia="Myriad Pro"/>
          <w:sz w:val="18"/>
          <w:szCs w:val="18"/>
          <w:color w:val="231F20"/>
          <w:spacing w:val="35"/>
          <w:w w:val="100"/>
          <w:position w:val="1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2"/>
          <w:w w:val="100"/>
          <w:position w:val="-1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  <w:position w:val="-1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-1"/>
        </w:rPr>
        <w:t>2020.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9" w:after="0" w:line="240" w:lineRule="auto"/>
        <w:ind w:right="97"/>
        <w:jc w:val="righ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33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right"/>
        <w:spacing w:after="0"/>
        <w:sectPr>
          <w:pgSz w:w="11920" w:h="16840"/>
          <w:pgMar w:top="560" w:bottom="0" w:left="620" w:right="320"/>
        </w:sectPr>
      </w:pPr>
      <w:rPr/>
    </w:p>
    <w:p>
      <w:pPr>
        <w:spacing w:before="0" w:after="0" w:line="1081" w:lineRule="exact"/>
        <w:ind w:left="420" w:right="-20"/>
        <w:jc w:val="left"/>
        <w:tabs>
          <w:tab w:pos="5680" w:val="left"/>
        </w:tabs>
        <w:rPr>
          <w:rFonts w:ascii="Myriad Pro" w:hAnsi="Myriad Pro" w:cs="Myriad Pro" w:eastAsia="Myriad Pro"/>
          <w:sz w:val="98"/>
          <w:szCs w:val="98"/>
        </w:rPr>
      </w:pPr>
      <w:rPr/>
      <w:r>
        <w:rPr>
          <w:rFonts w:ascii="Myriad Pro" w:hAnsi="Myriad Pro" w:cs="Myriad Pro" w:eastAsia="Myriad Pro"/>
          <w:sz w:val="98"/>
          <w:szCs w:val="98"/>
          <w:color w:val="231F20"/>
          <w:spacing w:val="0"/>
          <w:w w:val="100"/>
          <w:position w:val="-1"/>
        </w:rPr>
        <w:t>Sp</w:t>
      </w:r>
      <w:r>
        <w:rPr>
          <w:rFonts w:ascii="Myriad Pro" w:hAnsi="Myriad Pro" w:cs="Myriad Pro" w:eastAsia="Myriad Pro"/>
          <w:sz w:val="98"/>
          <w:szCs w:val="98"/>
          <w:color w:val="231F20"/>
          <w:spacing w:val="4"/>
          <w:w w:val="100"/>
          <w:position w:val="-1"/>
        </w:rPr>
        <w:t>r</w:t>
      </w:r>
      <w:r>
        <w:rPr>
          <w:rFonts w:ascii="Myriad Pro" w:hAnsi="Myriad Pro" w:cs="Myriad Pro" w:eastAsia="Myriad Pro"/>
          <w:sz w:val="98"/>
          <w:szCs w:val="98"/>
          <w:color w:val="231F20"/>
          <w:spacing w:val="0"/>
          <w:w w:val="100"/>
          <w:position w:val="-1"/>
        </w:rPr>
        <w:t>ing</w:t>
      </w:r>
      <w:r>
        <w:rPr>
          <w:rFonts w:ascii="Myriad Pro" w:hAnsi="Myriad Pro" w:cs="Myriad Pro" w:eastAsia="Myriad Pro"/>
          <w:sz w:val="98"/>
          <w:szCs w:val="98"/>
          <w:color w:val="231F20"/>
          <w:spacing w:val="-35"/>
          <w:w w:val="100"/>
          <w:position w:val="-1"/>
        </w:rPr>
        <w:t> </w:t>
      </w:r>
      <w:r>
        <w:rPr>
          <w:rFonts w:ascii="Myriad Pro" w:hAnsi="Myriad Pro" w:cs="Myriad Pro" w:eastAsia="Myriad Pro"/>
          <w:sz w:val="98"/>
          <w:szCs w:val="98"/>
          <w:color w:val="231F20"/>
          <w:spacing w:val="-32"/>
          <w:w w:val="100"/>
          <w:position w:val="-1"/>
        </w:rPr>
        <w:t>W</w:t>
      </w:r>
      <w:r>
        <w:rPr>
          <w:rFonts w:ascii="Myriad Pro" w:hAnsi="Myriad Pro" w:cs="Myriad Pro" w:eastAsia="Myriad Pro"/>
          <w:sz w:val="98"/>
          <w:szCs w:val="98"/>
          <w:color w:val="231F20"/>
          <w:spacing w:val="0"/>
          <w:w w:val="100"/>
          <w:position w:val="-1"/>
        </w:rPr>
        <w:t>o</w:t>
      </w:r>
      <w:r>
        <w:rPr>
          <w:rFonts w:ascii="Myriad Pro" w:hAnsi="Myriad Pro" w:cs="Myriad Pro" w:eastAsia="Myriad Pro"/>
          <w:sz w:val="98"/>
          <w:szCs w:val="98"/>
          <w:color w:val="231F20"/>
          <w:spacing w:val="-10"/>
          <w:w w:val="100"/>
          <w:position w:val="-1"/>
        </w:rPr>
        <w:t>r</w:t>
      </w:r>
      <w:r>
        <w:rPr>
          <w:rFonts w:ascii="Myriad Pro" w:hAnsi="Myriad Pro" w:cs="Myriad Pro" w:eastAsia="Myriad Pro"/>
          <w:sz w:val="98"/>
          <w:szCs w:val="98"/>
          <w:color w:val="231F20"/>
          <w:spacing w:val="0"/>
          <w:w w:val="100"/>
          <w:position w:val="-1"/>
        </w:rPr>
        <w:t>d</w:t>
        <w:tab/>
      </w:r>
      <w:r>
        <w:rPr>
          <w:rFonts w:ascii="Myriad Pro" w:hAnsi="Myriad Pro" w:cs="Myriad Pro" w:eastAsia="Myriad Pro"/>
          <w:sz w:val="98"/>
          <w:szCs w:val="98"/>
          <w:color w:val="231F20"/>
          <w:spacing w:val="6"/>
          <w:w w:val="100"/>
          <w:position w:val="-1"/>
        </w:rPr>
        <w:t>S</w:t>
      </w:r>
      <w:r>
        <w:rPr>
          <w:rFonts w:ascii="Myriad Pro" w:hAnsi="Myriad Pro" w:cs="Myriad Pro" w:eastAsia="Myriad Pro"/>
          <w:sz w:val="98"/>
          <w:szCs w:val="98"/>
          <w:color w:val="231F20"/>
          <w:spacing w:val="0"/>
          <w:w w:val="100"/>
          <w:position w:val="-1"/>
        </w:rPr>
        <w:t>ea</w:t>
      </w:r>
      <w:r>
        <w:rPr>
          <w:rFonts w:ascii="Myriad Pro" w:hAnsi="Myriad Pro" w:cs="Myriad Pro" w:eastAsia="Myriad Pro"/>
          <w:sz w:val="98"/>
          <w:szCs w:val="98"/>
          <w:color w:val="231F20"/>
          <w:spacing w:val="-10"/>
          <w:w w:val="100"/>
          <w:position w:val="-1"/>
        </w:rPr>
        <w:t>r</w:t>
      </w:r>
      <w:r>
        <w:rPr>
          <w:rFonts w:ascii="Myriad Pro" w:hAnsi="Myriad Pro" w:cs="Myriad Pro" w:eastAsia="Myriad Pro"/>
          <w:sz w:val="98"/>
          <w:szCs w:val="98"/>
          <w:color w:val="231F20"/>
          <w:spacing w:val="0"/>
          <w:w w:val="100"/>
          <w:position w:val="-1"/>
        </w:rPr>
        <w:t>ch</w:t>
      </w:r>
      <w:r>
        <w:rPr>
          <w:rFonts w:ascii="Myriad Pro" w:hAnsi="Myriad Pro" w:cs="Myriad Pro" w:eastAsia="Myriad Pro"/>
          <w:sz w:val="98"/>
          <w:szCs w:val="98"/>
          <w:color w:val="000000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00" w:type="dxa"/>
      </w:tblPr>
      <w:tblGrid/>
      <w:tr>
        <w:trPr>
          <w:trHeight w:val="722" w:hRule="exact"/>
        </w:trPr>
        <w:tc>
          <w:tcPr>
            <w:tcW w:w="719" w:type="dxa"/>
            <w:tcBorders>
              <w:top w:val="single" w:sz="16" w:space="0" w:color="231F20"/>
              <w:bottom w:val="nil" w:sz="6" w:space="0" w:color="auto"/>
              <w:left w:val="single" w:sz="16" w:space="0" w:color="231F20"/>
              <w:right w:val="nil" w:sz="6" w:space="0" w:color="auto"/>
            </w:tcBorders>
          </w:tcPr>
          <w:p>
            <w:pPr>
              <w:spacing w:before="51" w:after="0" w:line="240" w:lineRule="auto"/>
              <w:ind w:left="17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N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4" w:type="dxa"/>
            <w:tcBorders>
              <w:top w:val="single" w:sz="16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14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5" w:type="dxa"/>
            <w:tcBorders>
              <w:top w:val="single" w:sz="16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240" w:right="210"/>
              <w:jc w:val="center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I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single" w:sz="16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20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1" w:type="dxa"/>
            <w:tcBorders>
              <w:top w:val="single" w:sz="16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15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single" w:sz="16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16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N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single" w:sz="16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19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58" w:type="dxa"/>
            <w:tcBorders>
              <w:top w:val="single" w:sz="16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18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single" w:sz="16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21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6" w:type="dxa"/>
            <w:tcBorders>
              <w:top w:val="single" w:sz="16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127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W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3" w:type="dxa"/>
            <w:tcBorders>
              <w:top w:val="single" w:sz="16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196" w:right="193"/>
              <w:jc w:val="center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I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16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20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single" w:sz="16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19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X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6" w:type="dxa"/>
            <w:tcBorders>
              <w:top w:val="single" w:sz="16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12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M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3" w:type="dxa"/>
            <w:tcBorders>
              <w:top w:val="single" w:sz="16" w:space="0" w:color="231F20"/>
              <w:bottom w:val="nil" w:sz="6" w:space="0" w:color="auto"/>
              <w:left w:val="nil" w:sz="6" w:space="0" w:color="auto"/>
              <w:right w:val="single" w:sz="16" w:space="0" w:color="231F20"/>
            </w:tcBorders>
          </w:tcPr>
          <w:p>
            <w:pPr>
              <w:spacing w:before="51" w:after="0" w:line="240" w:lineRule="auto"/>
              <w:ind w:left="21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</w:tr>
      <w:tr>
        <w:trPr>
          <w:trHeight w:val="681" w:hRule="exact"/>
        </w:trPr>
        <w:tc>
          <w:tcPr>
            <w:tcW w:w="719" w:type="dxa"/>
            <w:tcBorders>
              <w:top w:val="nil" w:sz="6" w:space="0" w:color="auto"/>
              <w:bottom w:val="nil" w:sz="6" w:space="0" w:color="auto"/>
              <w:left w:val="single" w:sz="16" w:space="0" w:color="231F20"/>
              <w:right w:val="nil" w:sz="6" w:space="0" w:color="auto"/>
            </w:tcBorders>
          </w:tcPr>
          <w:p>
            <w:pPr>
              <w:spacing w:before="10" w:after="0" w:line="240" w:lineRule="auto"/>
              <w:ind w:left="18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4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W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7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K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0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D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X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6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U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16" w:space="0" w:color="231F20"/>
            </w:tcBorders>
          </w:tcPr>
          <w:p>
            <w:pPr>
              <w:spacing w:before="10" w:after="0" w:line="240" w:lineRule="auto"/>
              <w:ind w:left="17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</w:tr>
      <w:tr>
        <w:trPr>
          <w:trHeight w:val="680" w:hRule="exact"/>
        </w:trPr>
        <w:tc>
          <w:tcPr>
            <w:tcW w:w="719" w:type="dxa"/>
            <w:tcBorders>
              <w:top w:val="nil" w:sz="6" w:space="0" w:color="auto"/>
              <w:bottom w:val="nil" w:sz="6" w:space="0" w:color="auto"/>
              <w:left w:val="single" w:sz="16" w:space="0" w:color="231F20"/>
              <w:right w:val="nil" w:sz="6" w:space="0" w:color="auto"/>
            </w:tcBorders>
          </w:tcPr>
          <w:p>
            <w:pPr>
              <w:spacing w:before="10" w:after="0" w:line="240" w:lineRule="auto"/>
              <w:ind w:left="14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M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4" w:right="150"/>
              <w:jc w:val="center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J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U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X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0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6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D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4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W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3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K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16" w:space="0" w:color="231F20"/>
            </w:tcBorders>
          </w:tcPr>
          <w:p>
            <w:pPr>
              <w:spacing w:before="10" w:after="0" w:line="240" w:lineRule="auto"/>
              <w:ind w:left="21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</w:tr>
      <w:tr>
        <w:trPr>
          <w:trHeight w:val="681" w:hRule="exact"/>
        </w:trPr>
        <w:tc>
          <w:tcPr>
            <w:tcW w:w="719" w:type="dxa"/>
            <w:tcBorders>
              <w:top w:val="nil" w:sz="6" w:space="0" w:color="auto"/>
              <w:bottom w:val="nil" w:sz="6" w:space="0" w:color="auto"/>
              <w:left w:val="single" w:sz="16" w:space="0" w:color="231F20"/>
              <w:right w:val="nil" w:sz="6" w:space="0" w:color="auto"/>
            </w:tcBorders>
          </w:tcPr>
          <w:p>
            <w:pPr>
              <w:spacing w:before="10" w:after="0" w:line="240" w:lineRule="auto"/>
              <w:ind w:left="177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D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U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1" w:right="183"/>
              <w:jc w:val="center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I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7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6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2" w:right="211"/>
              <w:jc w:val="center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I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7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16" w:space="0" w:color="231F20"/>
            </w:tcBorders>
          </w:tcPr>
          <w:p>
            <w:pPr>
              <w:spacing w:before="10" w:after="0" w:line="240" w:lineRule="auto"/>
              <w:ind w:left="180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D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</w:tr>
      <w:tr>
        <w:trPr>
          <w:trHeight w:val="680" w:hRule="exact"/>
        </w:trPr>
        <w:tc>
          <w:tcPr>
            <w:tcW w:w="719" w:type="dxa"/>
            <w:tcBorders>
              <w:top w:val="nil" w:sz="6" w:space="0" w:color="auto"/>
              <w:bottom w:val="nil" w:sz="6" w:space="0" w:color="auto"/>
              <w:left w:val="single" w:sz="16" w:space="0" w:color="231F20"/>
              <w:right w:val="nil" w:sz="6" w:space="0" w:color="auto"/>
            </w:tcBorders>
          </w:tcPr>
          <w:p>
            <w:pPr>
              <w:spacing w:before="10" w:after="0" w:line="240" w:lineRule="auto"/>
              <w:ind w:left="19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X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H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F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B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U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7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7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36" w:right="204"/>
              <w:jc w:val="center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I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16" w:space="0" w:color="231F20"/>
            </w:tcBorders>
          </w:tcPr>
          <w:p>
            <w:pPr>
              <w:spacing w:before="10" w:after="0" w:line="240" w:lineRule="auto"/>
              <w:ind w:left="13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W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</w:tr>
      <w:tr>
        <w:trPr>
          <w:trHeight w:val="681" w:hRule="exact"/>
        </w:trPr>
        <w:tc>
          <w:tcPr>
            <w:tcW w:w="719" w:type="dxa"/>
            <w:tcBorders>
              <w:top w:val="nil" w:sz="6" w:space="0" w:color="auto"/>
              <w:bottom w:val="nil" w:sz="6" w:space="0" w:color="auto"/>
              <w:left w:val="single" w:sz="16" w:space="0" w:color="231F20"/>
              <w:right w:val="nil" w:sz="6" w:space="0" w:color="auto"/>
            </w:tcBorders>
          </w:tcPr>
          <w:p>
            <w:pPr>
              <w:spacing w:before="10" w:after="0" w:line="240" w:lineRule="auto"/>
              <w:ind w:left="227" w:right="218"/>
              <w:jc w:val="center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I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5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4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0" w:right="228"/>
              <w:jc w:val="center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I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7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N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N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7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V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3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F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7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16" w:space="0" w:color="231F20"/>
            </w:tcBorders>
          </w:tcPr>
          <w:p>
            <w:pPr>
              <w:spacing w:before="10" w:after="0" w:line="240" w:lineRule="auto"/>
              <w:ind w:left="17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</w:tr>
      <w:tr>
        <w:trPr>
          <w:trHeight w:val="680" w:hRule="exact"/>
        </w:trPr>
        <w:tc>
          <w:tcPr>
            <w:tcW w:w="719" w:type="dxa"/>
            <w:tcBorders>
              <w:top w:val="nil" w:sz="6" w:space="0" w:color="auto"/>
              <w:bottom w:val="nil" w:sz="6" w:space="0" w:color="auto"/>
              <w:left w:val="single" w:sz="16" w:space="0" w:color="231F20"/>
              <w:right w:val="nil" w:sz="6" w:space="0" w:color="auto"/>
            </w:tcBorders>
          </w:tcPr>
          <w:p>
            <w:pPr>
              <w:spacing w:before="10" w:after="0" w:line="240" w:lineRule="auto"/>
              <w:ind w:left="22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V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6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N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6" w:right="196"/>
              <w:jc w:val="center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I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16" w:space="0" w:color="231F20"/>
            </w:tcBorders>
          </w:tcPr>
          <w:p>
            <w:pPr>
              <w:spacing w:before="10" w:after="0" w:line="240" w:lineRule="auto"/>
              <w:ind w:left="18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N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</w:tr>
      <w:tr>
        <w:trPr>
          <w:trHeight w:val="680" w:hRule="exact"/>
        </w:trPr>
        <w:tc>
          <w:tcPr>
            <w:tcW w:w="719" w:type="dxa"/>
            <w:tcBorders>
              <w:top w:val="nil" w:sz="6" w:space="0" w:color="auto"/>
              <w:bottom w:val="nil" w:sz="6" w:space="0" w:color="auto"/>
              <w:left w:val="single" w:sz="16" w:space="0" w:color="231F20"/>
              <w:right w:val="nil" w:sz="6" w:space="0" w:color="auto"/>
            </w:tcBorders>
          </w:tcPr>
          <w:p>
            <w:pPr>
              <w:spacing w:before="10" w:after="0" w:line="240" w:lineRule="auto"/>
              <w:ind w:left="210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6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U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50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W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7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3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3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Z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U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16" w:space="0" w:color="231F20"/>
            </w:tcBorders>
          </w:tcPr>
          <w:p>
            <w:pPr>
              <w:spacing w:before="10" w:after="0" w:line="240" w:lineRule="auto"/>
              <w:ind w:left="22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</w:tr>
      <w:tr>
        <w:trPr>
          <w:trHeight w:val="680" w:hRule="exact"/>
        </w:trPr>
        <w:tc>
          <w:tcPr>
            <w:tcW w:w="719" w:type="dxa"/>
            <w:tcBorders>
              <w:top w:val="nil" w:sz="6" w:space="0" w:color="auto"/>
              <w:bottom w:val="nil" w:sz="6" w:space="0" w:color="auto"/>
              <w:left w:val="single" w:sz="16" w:space="0" w:color="231F20"/>
              <w:right w:val="nil" w:sz="6" w:space="0" w:color="auto"/>
            </w:tcBorders>
          </w:tcPr>
          <w:p>
            <w:pPr>
              <w:spacing w:before="10" w:after="0" w:line="240" w:lineRule="auto"/>
              <w:ind w:left="207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V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4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2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W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6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2" w:right="202"/>
              <w:jc w:val="center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I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46" w:right="199"/>
              <w:jc w:val="center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I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5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M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6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16" w:space="0" w:color="231F20"/>
            </w:tcBorders>
          </w:tcPr>
          <w:p>
            <w:pPr>
              <w:spacing w:before="10" w:after="0" w:line="240" w:lineRule="auto"/>
              <w:ind w:left="227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</w:tr>
      <w:tr>
        <w:trPr>
          <w:trHeight w:val="680" w:hRule="exact"/>
        </w:trPr>
        <w:tc>
          <w:tcPr>
            <w:tcW w:w="719" w:type="dxa"/>
            <w:tcBorders>
              <w:top w:val="nil" w:sz="6" w:space="0" w:color="auto"/>
              <w:bottom w:val="nil" w:sz="6" w:space="0" w:color="auto"/>
              <w:left w:val="single" w:sz="16" w:space="0" w:color="231F20"/>
              <w:right w:val="nil" w:sz="6" w:space="0" w:color="auto"/>
            </w:tcBorders>
          </w:tcPr>
          <w:p>
            <w:pPr>
              <w:spacing w:before="10" w:after="0" w:line="240" w:lineRule="auto"/>
              <w:ind w:left="21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5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W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6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F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N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7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0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3" w:right="186"/>
              <w:jc w:val="center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I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3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F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0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16" w:space="0" w:color="231F20"/>
            </w:tcBorders>
          </w:tcPr>
          <w:p>
            <w:pPr>
              <w:spacing w:before="10" w:after="0" w:line="240" w:lineRule="auto"/>
              <w:ind w:left="21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</w:tr>
      <w:tr>
        <w:trPr>
          <w:trHeight w:val="680" w:hRule="exact"/>
        </w:trPr>
        <w:tc>
          <w:tcPr>
            <w:tcW w:w="719" w:type="dxa"/>
            <w:tcBorders>
              <w:top w:val="nil" w:sz="6" w:space="0" w:color="auto"/>
              <w:bottom w:val="nil" w:sz="6" w:space="0" w:color="auto"/>
              <w:left w:val="single" w:sz="16" w:space="0" w:color="231F20"/>
              <w:right w:val="nil" w:sz="6" w:space="0" w:color="auto"/>
            </w:tcBorders>
          </w:tcPr>
          <w:p>
            <w:pPr>
              <w:spacing w:before="10" w:after="0" w:line="240" w:lineRule="auto"/>
              <w:ind w:left="22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N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6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2" w:right="205"/>
              <w:jc w:val="center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I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0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D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N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5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D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16" w:space="0" w:color="231F20"/>
            </w:tcBorders>
          </w:tcPr>
          <w:p>
            <w:pPr>
              <w:spacing w:before="10" w:after="0" w:line="240" w:lineRule="auto"/>
              <w:ind w:left="22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</w:tr>
      <w:tr>
        <w:trPr>
          <w:trHeight w:val="680" w:hRule="exact"/>
        </w:trPr>
        <w:tc>
          <w:tcPr>
            <w:tcW w:w="719" w:type="dxa"/>
            <w:tcBorders>
              <w:top w:val="nil" w:sz="6" w:space="0" w:color="auto"/>
              <w:bottom w:val="nil" w:sz="6" w:space="0" w:color="auto"/>
              <w:left w:val="single" w:sz="16" w:space="0" w:color="231F20"/>
              <w:right w:val="nil" w:sz="6" w:space="0" w:color="auto"/>
            </w:tcBorders>
          </w:tcPr>
          <w:p>
            <w:pPr>
              <w:spacing w:before="10" w:after="0" w:line="240" w:lineRule="auto"/>
              <w:ind w:left="14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M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3" w:right="177"/>
              <w:jc w:val="center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I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3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D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Z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G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3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H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16" w:space="0" w:color="231F20"/>
            </w:tcBorders>
          </w:tcPr>
          <w:p>
            <w:pPr>
              <w:spacing w:before="10" w:after="0" w:line="240" w:lineRule="auto"/>
              <w:ind w:left="19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U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</w:tr>
      <w:tr>
        <w:trPr>
          <w:trHeight w:val="680" w:hRule="exact"/>
        </w:trPr>
        <w:tc>
          <w:tcPr>
            <w:tcW w:w="719" w:type="dxa"/>
            <w:tcBorders>
              <w:top w:val="nil" w:sz="6" w:space="0" w:color="auto"/>
              <w:bottom w:val="nil" w:sz="6" w:space="0" w:color="auto"/>
              <w:left w:val="single" w:sz="16" w:space="0" w:color="231F20"/>
              <w:right w:val="nil" w:sz="6" w:space="0" w:color="auto"/>
            </w:tcBorders>
          </w:tcPr>
          <w:p>
            <w:pPr>
              <w:spacing w:before="10" w:after="0" w:line="240" w:lineRule="auto"/>
              <w:ind w:left="21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Z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4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0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7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0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3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0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3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2" w:right="189"/>
              <w:jc w:val="center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I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16" w:space="0" w:color="231F20"/>
            </w:tcBorders>
          </w:tcPr>
          <w:p>
            <w:pPr>
              <w:spacing w:before="10" w:after="0" w:line="240" w:lineRule="auto"/>
              <w:ind w:left="19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U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</w:tr>
      <w:tr>
        <w:trPr>
          <w:trHeight w:val="680" w:hRule="exact"/>
        </w:trPr>
        <w:tc>
          <w:tcPr>
            <w:tcW w:w="719" w:type="dxa"/>
            <w:tcBorders>
              <w:top w:val="nil" w:sz="6" w:space="0" w:color="auto"/>
              <w:bottom w:val="nil" w:sz="6" w:space="0" w:color="auto"/>
              <w:left w:val="single" w:sz="16" w:space="0" w:color="231F20"/>
              <w:right w:val="nil" w:sz="6" w:space="0" w:color="auto"/>
            </w:tcBorders>
          </w:tcPr>
          <w:p>
            <w:pPr>
              <w:spacing w:before="10" w:after="0" w:line="240" w:lineRule="auto"/>
              <w:ind w:left="18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D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0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47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F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F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5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D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7" w:right="197"/>
              <w:jc w:val="center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I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Q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K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2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3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W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D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16" w:space="0" w:color="231F20"/>
            </w:tcBorders>
          </w:tcPr>
          <w:p>
            <w:pPr>
              <w:spacing w:before="10" w:after="0" w:line="240" w:lineRule="auto"/>
              <w:ind w:left="20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</w:tr>
      <w:tr>
        <w:trPr>
          <w:trHeight w:val="676" w:hRule="exact"/>
        </w:trPr>
        <w:tc>
          <w:tcPr>
            <w:tcW w:w="719" w:type="dxa"/>
            <w:tcBorders>
              <w:top w:val="nil" w:sz="6" w:space="0" w:color="auto"/>
              <w:bottom w:val="single" w:sz="16" w:space="0" w:color="231F20"/>
              <w:left w:val="single" w:sz="16" w:space="0" w:color="231F20"/>
              <w:right w:val="nil" w:sz="6" w:space="0" w:color="auto"/>
            </w:tcBorders>
          </w:tcPr>
          <w:p>
            <w:pPr>
              <w:spacing w:before="10" w:after="0" w:line="240" w:lineRule="auto"/>
              <w:ind w:left="23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F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4" w:type="dxa"/>
            <w:tcBorders>
              <w:top w:val="nil" w:sz="6" w:space="0" w:color="auto"/>
              <w:bottom w:val="single" w:sz="16" w:space="0" w:color="231F20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9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5" w:type="dxa"/>
            <w:tcBorders>
              <w:top w:val="nil" w:sz="6" w:space="0" w:color="auto"/>
              <w:bottom w:val="single" w:sz="16" w:space="0" w:color="231F20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5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N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single" w:sz="16" w:space="0" w:color="231F20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7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1" w:type="dxa"/>
            <w:tcBorders>
              <w:top w:val="nil" w:sz="6" w:space="0" w:color="auto"/>
              <w:bottom w:val="single" w:sz="16" w:space="0" w:color="231F20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16" w:space="0" w:color="231F20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0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79" w:type="dxa"/>
            <w:tcBorders>
              <w:top w:val="nil" w:sz="6" w:space="0" w:color="auto"/>
              <w:bottom w:val="single" w:sz="16" w:space="0" w:color="231F20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58" w:type="dxa"/>
            <w:tcBorders>
              <w:top w:val="nil" w:sz="6" w:space="0" w:color="auto"/>
              <w:bottom w:val="single" w:sz="16" w:space="0" w:color="231F20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1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single" w:sz="16" w:space="0" w:color="231F20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8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G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706" w:type="dxa"/>
            <w:tcBorders>
              <w:top w:val="nil" w:sz="6" w:space="0" w:color="auto"/>
              <w:bottom w:val="single" w:sz="16" w:space="0" w:color="231F20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6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43" w:type="dxa"/>
            <w:tcBorders>
              <w:top w:val="nil" w:sz="6" w:space="0" w:color="auto"/>
              <w:bottom w:val="single" w:sz="16" w:space="0" w:color="231F20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2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16" w:space="0" w:color="231F20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91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88" w:type="dxa"/>
            <w:tcBorders>
              <w:top w:val="nil" w:sz="6" w:space="0" w:color="auto"/>
              <w:bottom w:val="single" w:sz="16" w:space="0" w:color="231F20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204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6" w:type="dxa"/>
            <w:tcBorders>
              <w:top w:val="nil" w:sz="6" w:space="0" w:color="auto"/>
              <w:bottom w:val="single" w:sz="16" w:space="0" w:color="231F20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240" w:lineRule="auto"/>
              <w:ind w:left="180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U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  <w:tc>
          <w:tcPr>
            <w:tcW w:w="663" w:type="dxa"/>
            <w:tcBorders>
              <w:top w:val="nil" w:sz="6" w:space="0" w:color="auto"/>
              <w:bottom w:val="single" w:sz="16" w:space="0" w:color="231F20"/>
              <w:left w:val="nil" w:sz="6" w:space="0" w:color="auto"/>
              <w:right w:val="single" w:sz="16" w:space="0" w:color="231F20"/>
            </w:tcBorders>
          </w:tcPr>
          <w:p>
            <w:pPr>
              <w:spacing w:before="10" w:after="0" w:line="240" w:lineRule="auto"/>
              <w:ind w:left="233" w:right="-20"/>
              <w:jc w:val="left"/>
              <w:rPr>
                <w:rFonts w:ascii="Myriad Pro" w:hAnsi="Myriad Pro" w:cs="Myriad Pro" w:eastAsia="Myriad Pro"/>
                <w:sz w:val="50"/>
                <w:szCs w:val="50"/>
              </w:rPr>
            </w:pPr>
            <w:rPr/>
            <w:r>
              <w:rPr>
                <w:rFonts w:ascii="Myriad Pro" w:hAnsi="Myriad Pro" w:cs="Myriad Pro" w:eastAsia="Myriad Pro"/>
                <w:sz w:val="50"/>
                <w:szCs w:val="50"/>
                <w:color w:val="231F20"/>
                <w:spacing w:val="0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50"/>
                <w:szCs w:val="50"/>
                <w:color w:val="000000"/>
                <w:spacing w:val="0"/>
                <w:w w:val="100"/>
              </w:rPr>
            </w:r>
          </w:p>
        </w:tc>
      </w:tr>
    </w:tbl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jc w:val="left"/>
        <w:spacing w:after="0"/>
        <w:sectPr>
          <w:pgSz w:w="11920" w:h="16840"/>
          <w:pgMar w:top="560" w:bottom="0" w:left="320" w:right="860"/>
        </w:sectPr>
      </w:pPr>
      <w:rPr/>
    </w:p>
    <w:p>
      <w:pPr>
        <w:spacing w:before="4" w:after="0" w:line="270" w:lineRule="auto"/>
        <w:ind w:left="420" w:right="-79"/>
        <w:jc w:val="left"/>
        <w:rPr>
          <w:rFonts w:ascii="Myriad Pro Light" w:hAnsi="Myriad Pro Light" w:cs="Myriad Pro Light" w:eastAsia="Myriad Pro Light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ASTER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28"/>
          <w:w w:val="100"/>
        </w:rPr>
        <w:t>L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2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23"/>
          <w:w w:val="100"/>
        </w:rPr>
        <w:t>P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ANU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1"/>
          <w:w w:val="100"/>
        </w:rPr>
        <w:t>L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MUS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2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ARI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2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ARN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26"/>
          <w:w w:val="100"/>
        </w:rPr>
        <w:t>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ORCHID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8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ORNF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12"/>
          <w:w w:val="100"/>
        </w:rPr>
        <w:t>L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1"/>
          <w:w w:val="100"/>
        </w:rPr>
        <w:t>O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WER</w:t>
      </w:r>
      <w:r>
        <w:rPr>
          <w:rFonts w:ascii="Myriad Pro Light" w:hAnsi="Myriad Pro Light" w:cs="Myriad Pro Light" w:eastAsia="Myriad Pro Light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76" w:lineRule="exact"/>
        <w:ind w:left="420" w:right="-20"/>
        <w:jc w:val="left"/>
        <w:rPr>
          <w:rFonts w:ascii="Myriad Pro Light" w:hAnsi="Myriad Pro Light" w:cs="Myriad Pro Light" w:eastAsia="Myriad Pro Light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  <w:position w:val="-1"/>
        </w:rPr>
        <w:t>PEO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4"/>
          <w:w w:val="100"/>
          <w:position w:val="-1"/>
        </w:rPr>
        <w:t>N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  <w:position w:val="-1"/>
        </w:rPr>
        <w:t>Y</w:t>
      </w:r>
      <w:r>
        <w:rPr>
          <w:rFonts w:ascii="Myriad Pro Light" w:hAnsi="Myriad Pro Light" w:cs="Myriad Pro Light" w:eastAsia="Myriad Pro Light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4" w:after="0" w:line="270" w:lineRule="auto"/>
        <w:ind w:right="193"/>
        <w:jc w:val="left"/>
        <w:rPr>
          <w:rFonts w:ascii="Myriad Pro Light" w:hAnsi="Myriad Pro Light" w:cs="Myriad Pro Light" w:eastAsia="Myriad Pro Light"/>
          <w:sz w:val="32"/>
          <w:szCs w:val="32"/>
        </w:rPr>
      </w:pPr>
      <w:rPr/>
      <w:r>
        <w:rPr/>
        <w:br w:type="column"/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CROCUS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POP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5"/>
          <w:w w:val="100"/>
        </w:rPr>
        <w:t>P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5"/>
          <w:w w:val="100"/>
        </w:rPr>
        <w:t>D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AFFODIL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ROSE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5"/>
          <w:w w:val="100"/>
        </w:rPr>
        <w:t>D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AISY</w:t>
      </w:r>
      <w:r>
        <w:rPr>
          <w:rFonts w:ascii="Myriad Pro Light" w:hAnsi="Myriad Pro Light" w:cs="Myriad Pro Light" w:eastAsia="Myriad Pro Light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70" w:lineRule="auto"/>
        <w:ind w:right="-79"/>
        <w:jc w:val="left"/>
        <w:rPr>
          <w:rFonts w:ascii="Myriad Pro Light" w:hAnsi="Myriad Pro Light" w:cs="Myriad Pro Light" w:eastAsia="Myriad Pro Light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SN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1"/>
          <w:w w:val="100"/>
        </w:rPr>
        <w:t>O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WDROP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5"/>
          <w:w w:val="100"/>
        </w:rPr>
        <w:t>D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ANDELION</w:t>
      </w:r>
      <w:r>
        <w:rPr>
          <w:rFonts w:ascii="Myriad Pro Light" w:hAnsi="Myriad Pro Light" w:cs="Myriad Pro Light" w:eastAsia="Myriad Pro Light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77" w:lineRule="exact"/>
        <w:ind w:right="-20"/>
        <w:jc w:val="left"/>
        <w:rPr>
          <w:rFonts w:ascii="Myriad Pro Light" w:hAnsi="Myriad Pro Light" w:cs="Myriad Pro Light" w:eastAsia="Myriad Pro Light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  <w:position w:val="-1"/>
        </w:rPr>
        <w:t>S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9"/>
          <w:w w:val="100"/>
          <w:position w:val="-1"/>
        </w:rPr>
        <w:t>T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  <w:position w:val="-1"/>
        </w:rPr>
        <w:t>OCK</w:t>
      </w:r>
      <w:r>
        <w:rPr>
          <w:rFonts w:ascii="Myriad Pro Light" w:hAnsi="Myriad Pro Light" w:cs="Myriad Pro Light" w:eastAsia="Myriad Pro Light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3" w:after="0" w:line="270" w:lineRule="auto"/>
        <w:ind w:right="1337"/>
        <w:jc w:val="left"/>
        <w:rPr>
          <w:rFonts w:ascii="Myriad Pro Light" w:hAnsi="Myriad Pro Light" w:cs="Myriad Pro Light" w:eastAsia="Myriad Pro Light"/>
          <w:sz w:val="32"/>
          <w:szCs w:val="32"/>
        </w:rPr>
      </w:pPr>
      <w:rPr/>
      <w:r>
        <w:rPr/>
        <w:br w:type="column"/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FREESIA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SUNF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12"/>
          <w:w w:val="100"/>
        </w:rPr>
        <w:t>L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1"/>
          <w:w w:val="100"/>
        </w:rPr>
        <w:t>O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WER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G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1"/>
          <w:w w:val="100"/>
        </w:rPr>
        <w:t>L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ADIO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11"/>
          <w:w w:val="100"/>
        </w:rPr>
        <w:t>L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US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SWE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3"/>
          <w:w w:val="100"/>
        </w:rPr>
        <w:t>E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TPEA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IRIS</w:t>
      </w:r>
      <w:r>
        <w:rPr>
          <w:rFonts w:ascii="Myriad Pro Light" w:hAnsi="Myriad Pro Light" w:cs="Myriad Pro Light" w:eastAsia="Myriad Pro Light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70" w:lineRule="auto"/>
        <w:ind w:right="2287"/>
        <w:jc w:val="left"/>
        <w:rPr>
          <w:rFonts w:ascii="Myriad Pro Light" w:hAnsi="Myriad Pro Light" w:cs="Myriad Pro Light" w:eastAsia="Myriad Pro Light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TULIP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LI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1"/>
          <w:w w:val="100"/>
        </w:rPr>
        <w:t>L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7"/>
          <w:w w:val="100"/>
        </w:rPr>
        <w:t>A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</w:rPr>
        <w:t>C</w:t>
      </w:r>
      <w:r>
        <w:rPr>
          <w:rFonts w:ascii="Myriad Pro Light" w:hAnsi="Myriad Pro Light" w:cs="Myriad Pro Light" w:eastAsia="Myriad Pro Light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77" w:lineRule="exact"/>
        <w:ind w:right="-20"/>
        <w:jc w:val="left"/>
        <w:rPr>
          <w:rFonts w:ascii="Myriad Pro Light" w:hAnsi="Myriad Pro Light" w:cs="Myriad Pro Light" w:eastAsia="Myriad Pro Light"/>
          <w:sz w:val="32"/>
          <w:szCs w:val="32"/>
        </w:rPr>
      </w:pPr>
      <w:rPr/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18"/>
          <w:w w:val="100"/>
          <w:position w:val="-1"/>
        </w:rPr>
        <w:t>W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  <w:position w:val="-1"/>
        </w:rPr>
        <w:t>ALLF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12"/>
          <w:w w:val="100"/>
          <w:position w:val="-1"/>
        </w:rPr>
        <w:t>L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-1"/>
          <w:w w:val="100"/>
          <w:position w:val="-1"/>
        </w:rPr>
        <w:t>O</w:t>
      </w:r>
      <w:r>
        <w:rPr>
          <w:rFonts w:ascii="Myriad Pro Light" w:hAnsi="Myriad Pro Light" w:cs="Myriad Pro Light" w:eastAsia="Myriad Pro Light"/>
          <w:sz w:val="32"/>
          <w:szCs w:val="32"/>
          <w:color w:val="231F20"/>
          <w:spacing w:val="0"/>
          <w:w w:val="100"/>
          <w:position w:val="-1"/>
        </w:rPr>
        <w:t>WER</w:t>
      </w:r>
      <w:r>
        <w:rPr>
          <w:rFonts w:ascii="Myriad Pro Light" w:hAnsi="Myriad Pro Light" w:cs="Myriad Pro Light" w:eastAsia="Myriad Pro Light"/>
          <w:sz w:val="32"/>
          <w:szCs w:val="3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860"/>
          <w:cols w:num="3" w:equalWidth="0">
            <w:col w:w="2381" w:space="1607"/>
            <w:col w:w="1701" w:space="1867"/>
            <w:col w:w="3184"/>
          </w:cols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26" coordorigin="0,0" coordsize="11906,16838">
            <v:group style="position:absolute;left:0;top:567;width:567;height:15704" coordorigin="0,567" coordsize="567,15704">
              <v:shape style="position:absolute;left:0;top:567;width:567;height:15704" coordorigin="0,567" coordsize="567,15704" path="m0,16271l567,16271,567,567,0,567,0,16271xe" filled="t" fillcolor="#939598" stroked="f">
                <v:path arrowok="t"/>
                <v:fill/>
              </v:shape>
            </v:group>
            <v:group style="position:absolute;left:0;top:0;width:567;height:16838" coordorigin="0,0" coordsize="567,16838">
              <v:shape style="position:absolute;left:0;top:0;width:567;height:16838" coordorigin="0,0" coordsize="567,16838" path="m737,17008l737,170e" filled="f" stroked="t" strokeweight="1pt" strokecolor="#EC008C">
                <v:path arrowok="t"/>
              </v:shape>
            </v:group>
            <v:group style="position:absolute;left:0;top:0;width:11906;height:567" coordorigin="0,0" coordsize="11906,567">
              <v:shape style="position:absolute;left:0;top:0;width:11906;height:567" coordorigin="0,0" coordsize="11906,567" path="m0,567l11906,567,11906,0,0,0,0,567e" filled="t" fillcolor="#939598" stroked="f">
                <v:path arrowok="t"/>
                <v:fill/>
              </v:shape>
            </v:group>
            <v:group style="position:absolute;left:407;top:407;width:11499;height:15864" coordorigin="407,407" coordsize="11499,15864">
              <v:shape style="position:absolute;left:407;top:407;width:11499;height:15864" coordorigin="407,407" coordsize="11499,15864" path="m647,407l572,407,491,413,432,443,410,515,407,608,407,16071,408,16137,417,16206,456,16254,515,16268,11906,16271,11906,407,647,407e" filled="t" fillcolor="#FFFFFF" stroked="f">
                <v:path arrowok="t"/>
                <v:fill/>
              </v:shape>
            </v:group>
            <v:group style="position:absolute;left:0;top:16271;width:2;height:567" coordorigin="0,16271" coordsize="2,567">
              <v:shape style="position:absolute;left:0;top:16271;width:2;height:567" coordorigin="0,16271" coordsize="0,567" path="m0,16838l0,16271,0,16838xe" filled="t" fillcolor="#91CDDB" stroked="f">
                <v:path arrowok="t"/>
                <v:fill/>
              </v:shape>
            </v:group>
            <v:group style="position:absolute;left:0;top:16271;width:11906;height:567" coordorigin="0,16271" coordsize="11906,567">
              <v:shape style="position:absolute;left:0;top:16271;width:11906;height:567" coordorigin="0,16271" coordsize="11906,567" path="m0,16838l11906,16838,11906,16271,0,16271,0,16838e" filled="t" fillcolor="#939598" stroked="f">
                <v:path arrowok="t"/>
                <v:fill/>
              </v:shape>
            </v:group>
            <v:group style="position:absolute;left:439;top:16481;width:129;height:210" coordorigin="439,16481" coordsize="129,210">
              <v:shape style="position:absolute;left:439;top:16481;width:129;height:210" coordorigin="439,16481" coordsize="129,210" path="m439,16679l453,16686,474,16691,506,16690,531,16683,549,16672,561,16659,567,16643,564,16616,555,16597,541,16584,523,16577,522,16576,543,16565,556,16549,561,16530,557,16510,546,16493,527,16482,496,16481,474,16483,458,16488,448,16493,454,16514,470,16506,491,16501,518,16507,530,16521,525,16547,511,16561,492,16567,470,16567,470,16588,486,16588,509,16592,528,16602,538,16620,536,16642,526,16659,506,16669,478,16668,459,16663,447,16658,439,16679xe" filled="f" stroked="t" strokeweight="0pt" strokecolor="#FFFFFF">
                <v:path arrowok="t"/>
              </v:shape>
            </v:group>
            <v:group style="position:absolute;left:594;top:16481;width:152;height:208" coordorigin="594,16481" coordsize="152,208">
              <v:shape style="position:absolute;left:594;top:16481;width:152;height:208" coordorigin="594,16481" coordsize="152,208" path="m717,16689l717,16633,746,16633,746,16611,717,16611,717,16481,687,16481,594,16614,594,16633,691,16633,691,16689,717,16689xe" filled="f" stroked="t" strokeweight="0pt" strokecolor="#FFFFFF">
                <v:path arrowok="t"/>
              </v:shape>
            </v:group>
            <v:group style="position:absolute;left:623;top:16509;width:69;height:102" coordorigin="623,16509" coordsize="69,102">
              <v:shape style="position:absolute;left:623;top:16509;width:69;height:102" coordorigin="623,16509" coordsize="69,102" path="m623,16611l623,16610,674,16539,679,16530,684,16521,691,16509,692,16509,691,16520,691,16530,691,16541,691,16611,623,16611xe" filled="f" stroked="t" strokeweight="0pt" strokecolor="#FFFFFF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105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FFFFFF"/>
          <w:spacing w:val="0"/>
          <w:w w:val="100"/>
        </w:rPr>
        <w:t>34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760" w:bottom="280" w:left="320" w:right="8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813.54364pt;width:.1pt;height:28.346pt;mso-position-horizontal-relative:page;mso-position-vertical-relative:page;z-index:-2725" coordorigin="0,16271" coordsize="2,567">
            <v:shape style="position:absolute;left:0;top:16271;width:2;height:567" coordorigin="0,16271" coordsize="0,567" path="m0,16271l0,16271e" filled="f" stroked="t" strokeweight=".1pt" strokecolor="#939598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1560" w:bottom="280" w:left="1680" w:right="1680"/>
        </w:sectPr>
      </w:pPr>
      <w:rPr/>
    </w:p>
    <w:p>
      <w:pPr>
        <w:spacing w:before="20" w:after="0" w:line="600" w:lineRule="exact"/>
        <w:ind w:left="335" w:right="4457"/>
        <w:jc w:val="left"/>
        <w:rPr>
          <w:rFonts w:ascii="Myriad Pro Light" w:hAnsi="Myriad Pro Light" w:cs="Myriad Pro Light" w:eastAsia="Myriad Pro Light"/>
          <w:sz w:val="50"/>
          <w:szCs w:val="50"/>
        </w:rPr>
      </w:pPr>
      <w:rPr/>
      <w:r>
        <w:rPr/>
        <w:pict>
          <v:group style="position:absolute;margin-left:0pt;margin-top:.000015pt;width:595.275pt;height:841.89pt;mso-position-horizontal-relative:page;mso-position-vertical-relative:page;z-index:-2724" coordorigin="0,0" coordsize="11906,16838">
            <v:shape style="position:absolute;left:0;top:0;width:11906;height:16838" coordorigin="0,0" coordsize="11906,16838" path="m0,16838l11906,16838,11906,0,0,0,0,16838e" filled="t" fillcolor="#FFF200" stroked="f">
              <v:path arrowok="t"/>
              <v:fill/>
            </v:shape>
          </v:group>
          <w10:wrap type="none"/>
        </w:pic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3"/>
          <w:w w:val="100"/>
        </w:rPr>
        <w:t>S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11"/>
          <w:w w:val="100"/>
        </w:rPr>
        <w:t>r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ving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people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living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with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sig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-3"/>
          <w:w w:val="100"/>
        </w:rPr>
        <w:t>h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loss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in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-18"/>
          <w:w w:val="100"/>
        </w:rPr>
        <w:t> 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-19"/>
          <w:w w:val="100"/>
        </w:rPr>
        <w:t>W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a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11"/>
          <w:w w:val="100"/>
        </w:rPr>
        <w:t>r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wickshi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-5"/>
          <w:w w:val="100"/>
        </w:rPr>
        <w:t>r</w:t>
      </w:r>
      <w:r>
        <w:rPr>
          <w:rFonts w:ascii="Myriad Pro Light" w:hAnsi="Myriad Pro Light" w:cs="Myriad Pro Light" w:eastAsia="Myriad Pro Light"/>
          <w:sz w:val="50"/>
          <w:szCs w:val="50"/>
          <w:color w:val="231F20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50"/>
          <w:szCs w:val="5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250.394039" w:type="dxa"/>
      </w:tblPr>
      <w:tblGrid/>
      <w:tr>
        <w:trPr>
          <w:trHeight w:val="1474" w:hRule="exact"/>
        </w:trPr>
        <w:tc>
          <w:tcPr>
            <w:tcW w:w="2072" w:type="dxa"/>
            <w:tcBorders>
              <w:top w:val="nil" w:sz="6" w:space="0" w:color="auto"/>
              <w:bottom w:val="single" w:sz="16.000141" w:space="0" w:color="25408F"/>
              <w:left w:val="nil" w:sz="6" w:space="0" w:color="auto"/>
              <w:right w:val="single" w:sz="16.000097" w:space="0" w:color="7578B0"/>
            </w:tcBorders>
          </w:tcPr>
          <w:p>
            <w:pPr>
              <w:spacing w:before="2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0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4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eaming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on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  <w:tc>
          <w:tcPr>
            <w:tcW w:w="4592" w:type="dxa"/>
            <w:tcBorders>
              <w:top w:val="nil" w:sz="6" w:space="0" w:color="auto"/>
              <w:bottom w:val="single" w:sz="16.000141" w:space="0" w:color="25408F"/>
              <w:left w:val="single" w:sz="16.000097" w:space="0" w:color="7578B0"/>
              <w:right w:val="single" w:sz="16.000288" w:space="0" w:color="7578B0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384" w:lineRule="exact"/>
              <w:ind w:left="263" w:right="656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Chandos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4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ou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8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Chandos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eet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4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eaming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on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Spa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4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V32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4YU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  <w:tc>
          <w:tcPr>
            <w:tcW w:w="3532" w:type="dxa"/>
            <w:tcBorders>
              <w:top w:val="nil" w:sz="6" w:space="0" w:color="auto"/>
              <w:bottom w:val="single" w:sz="16.000141" w:space="0" w:color="25408F"/>
              <w:left w:val="single" w:sz="16.000288" w:space="0" w:color="7578B0"/>
              <w:right w:val="nil" w:sz="6" w:space="0" w:color="auto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07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v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8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2"/>
                <w:w w:val="100"/>
              </w:rPr>
              <w:t>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ond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  <w:p>
            <w:pPr>
              <w:spacing w:before="0" w:after="0" w:line="384" w:lineRule="exact"/>
              <w:ind w:left="207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10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am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-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12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noon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1474" w:hRule="exact"/>
        </w:trPr>
        <w:tc>
          <w:tcPr>
            <w:tcW w:w="2072" w:type="dxa"/>
            <w:tcBorders>
              <w:top w:val="single" w:sz="16.000141" w:space="0" w:color="25408F"/>
              <w:bottom w:val="single" w:sz="16.000186" w:space="0" w:color="25408F"/>
              <w:left w:val="nil" w:sz="6" w:space="0" w:color="auto"/>
              <w:right w:val="single" w:sz="16.000097" w:space="0" w:color="7578B0"/>
            </w:tcBorders>
          </w:tcPr>
          <w:p>
            <w:pPr>
              <w:spacing w:before="2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0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Nune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on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  <w:tc>
          <w:tcPr>
            <w:tcW w:w="4592" w:type="dxa"/>
            <w:tcBorders>
              <w:top w:val="single" w:sz="16.000141" w:space="0" w:color="25408F"/>
              <w:bottom w:val="single" w:sz="16.000186" w:space="0" w:color="25408F"/>
              <w:left w:val="single" w:sz="16.000097" w:space="0" w:color="7578B0"/>
              <w:right w:val="single" w:sz="16.000288" w:space="0" w:color="7578B0"/>
            </w:tcBorders>
          </w:tcPr>
          <w:p>
            <w:pPr>
              <w:spacing w:before="8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63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New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wn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4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ommuni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3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4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"/>
                <w:w w:val="100"/>
              </w:rPr>
              <w:t>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  <w:p>
            <w:pPr>
              <w:spacing w:before="0" w:after="0" w:line="384" w:lineRule="exact"/>
              <w:ind w:left="263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New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wn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1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oad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  <w:p>
            <w:pPr>
              <w:spacing w:before="0" w:after="0" w:line="384" w:lineRule="exact"/>
              <w:ind w:left="263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Nune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on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4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V11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4HG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  <w:tc>
          <w:tcPr>
            <w:tcW w:w="3532" w:type="dxa"/>
            <w:tcBorders>
              <w:top w:val="single" w:sz="16.000141" w:space="0" w:color="25408F"/>
              <w:bottom w:val="single" w:sz="16.000186" w:space="0" w:color="25408F"/>
              <w:left w:val="single" w:sz="16.000288" w:space="0" w:color="7578B0"/>
              <w:right w:val="nil" w:sz="6" w:space="0" w:color="auto"/>
            </w:tcBorders>
          </w:tcPr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207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v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8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3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hursd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07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10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am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-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12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noon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1474" w:hRule="exact"/>
        </w:trPr>
        <w:tc>
          <w:tcPr>
            <w:tcW w:w="2072" w:type="dxa"/>
            <w:tcBorders>
              <w:top w:val="single" w:sz="16.000186" w:space="0" w:color="25408F"/>
              <w:bottom w:val="single" w:sz="16.000013" w:space="0" w:color="25408F"/>
              <w:left w:val="nil" w:sz="6" w:space="0" w:color="auto"/>
              <w:right w:val="single" w:sz="16.000097" w:space="0" w:color="7578B0"/>
            </w:tcBorders>
          </w:tcPr>
          <w:p>
            <w:pPr>
              <w:spacing w:before="2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0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Rug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b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  <w:tc>
          <w:tcPr>
            <w:tcW w:w="4592" w:type="dxa"/>
            <w:tcBorders>
              <w:top w:val="single" w:sz="16.000186" w:space="0" w:color="25408F"/>
              <w:bottom w:val="single" w:sz="16.000013" w:space="0" w:color="25408F"/>
              <w:left w:val="single" w:sz="16.000097" w:space="0" w:color="7578B0"/>
              <w:right w:val="single" w:sz="16.000288" w:space="0" w:color="7578B0"/>
            </w:tcBorders>
          </w:tcPr>
          <w:p>
            <w:pPr>
              <w:spacing w:before="8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63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Rug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b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Baptist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Chu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ch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  <w:p>
            <w:pPr>
              <w:spacing w:before="0" w:after="0" w:line="384" w:lineRule="exact"/>
              <w:ind w:left="263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1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ege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"/>
                <w:w w:val="100"/>
              </w:rPr>
              <w:t>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la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  <w:p>
            <w:pPr>
              <w:spacing w:before="0" w:after="0" w:line="384" w:lineRule="exact"/>
              <w:ind w:left="263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Rug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b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4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V21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2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4"/>
                <w:w w:val="100"/>
              </w:rPr>
              <w:t>P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J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  <w:tc>
          <w:tcPr>
            <w:tcW w:w="3532" w:type="dxa"/>
            <w:tcBorders>
              <w:top w:val="single" w:sz="16.000186" w:space="0" w:color="25408F"/>
              <w:bottom w:val="single" w:sz="16.000013" w:space="0" w:color="25408F"/>
              <w:left w:val="single" w:sz="16.000288" w:space="0" w:color="7578B0"/>
              <w:right w:val="nil" w:sz="6" w:space="0" w:color="auto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07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v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8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2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1"/>
                <w:w w:val="100"/>
              </w:rPr>
              <w:t>W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ednesd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  <w:p>
            <w:pPr>
              <w:spacing w:before="0" w:after="0" w:line="384" w:lineRule="exact"/>
              <w:ind w:left="207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10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am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-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12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noon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1474" w:hRule="exact"/>
        </w:trPr>
        <w:tc>
          <w:tcPr>
            <w:tcW w:w="2072" w:type="dxa"/>
            <w:tcBorders>
              <w:top w:val="single" w:sz="16.000013" w:space="0" w:color="25408F"/>
              <w:bottom w:val="single" w:sz="16.000032" w:space="0" w:color="7578B0"/>
              <w:left w:val="nil" w:sz="6" w:space="0" w:color="auto"/>
              <w:right w:val="single" w:sz="16.000097" w:space="0" w:color="7578B0"/>
            </w:tcBorders>
          </w:tcPr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384" w:lineRule="exact"/>
              <w:ind w:left="80" w:right="393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4"/>
                <w:w w:val="100"/>
              </w:rPr>
              <w:t>f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d-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upon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"/>
                <w:w w:val="100"/>
              </w:rPr>
              <w:t>-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7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v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on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  <w:tc>
          <w:tcPr>
            <w:tcW w:w="4592" w:type="dxa"/>
            <w:tcBorders>
              <w:top w:val="single" w:sz="16.000013" w:space="0" w:color="25408F"/>
              <w:bottom w:val="single" w:sz="16.000032" w:space="0" w:color="7578B0"/>
              <w:left w:val="single" w:sz="16.000097" w:space="0" w:color="7578B0"/>
              <w:right w:val="single" w:sz="16.000288" w:space="0" w:color="7578B0"/>
            </w:tcBorders>
          </w:tcPr>
          <w:p>
            <w:pPr>
              <w:spacing w:before="8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63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he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Ch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1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istadelphian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Chu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ch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  <w:p>
            <w:pPr>
              <w:spacing w:before="0" w:after="0" w:line="384" w:lineRule="exact"/>
              <w:ind w:left="263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1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other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eet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  <w:p>
            <w:pPr>
              <w:spacing w:before="0" w:after="0" w:line="384" w:lineRule="exact"/>
              <w:ind w:left="263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4"/>
                <w:w w:val="100"/>
              </w:rPr>
              <w:t>f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d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4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V37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6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2"/>
                <w:w w:val="100"/>
              </w:rPr>
              <w:t>L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U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  <w:tc>
          <w:tcPr>
            <w:tcW w:w="3532" w:type="dxa"/>
            <w:tcBorders>
              <w:top w:val="single" w:sz="16.000013" w:space="0" w:color="25408F"/>
              <w:bottom w:val="single" w:sz="16.000032" w:space="0" w:color="7578B0"/>
              <w:left w:val="single" w:sz="16.000288" w:space="0" w:color="7578B0"/>
              <w:right w:val="nil" w:sz="6" w:space="0" w:color="auto"/>
            </w:tcBorders>
          </w:tcPr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207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v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8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3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4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uesd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y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07" w:right="-2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10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am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-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12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noon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1865" w:hRule="exact"/>
        </w:trPr>
        <w:tc>
          <w:tcPr>
            <w:tcW w:w="2072" w:type="dxa"/>
            <w:tcBorders>
              <w:top w:val="single" w:sz="16.000032" w:space="0" w:color="7578B0"/>
              <w:bottom w:val="nil" w:sz="6" w:space="0" w:color="auto"/>
              <w:left w:val="nil" w:sz="6" w:space="0" w:color="auto"/>
              <w:right w:val="single" w:sz="16.000097" w:space="0" w:color="7578B0"/>
            </w:tcBorders>
          </w:tcPr>
          <w:p>
            <w:pPr>
              <w:spacing w:before="9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384" w:lineRule="exact"/>
              <w:ind w:left="80" w:right="123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No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8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th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1"/>
                <w:w w:val="100"/>
              </w:rPr>
              <w:t>W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8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wickshi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and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smaller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o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wns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  <w:tc>
          <w:tcPr>
            <w:tcW w:w="4592" w:type="dxa"/>
            <w:tcBorders>
              <w:top w:val="single" w:sz="16.000032" w:space="0" w:color="7578B0"/>
              <w:bottom w:val="nil" w:sz="6" w:space="0" w:color="auto"/>
              <w:left w:val="single" w:sz="16.000097" w:space="0" w:color="7578B0"/>
              <w:right w:val="single" w:sz="16.000288" w:space="0" w:color="7578B0"/>
            </w:tcBorders>
          </w:tcPr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384" w:lineRule="exact"/>
              <w:ind w:left="263" w:right="644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</w:rPr>
              <w:t>‘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8"/>
              </w:rPr>
              <w:t>P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</w:rPr>
              <w:t>o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5"/>
              </w:rPr>
              <w:t>p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</w:rPr>
              <w:t>-U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1"/>
              </w:rPr>
              <w:t>p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</w:rPr>
              <w:t>’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8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v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"/>
                <w:w w:val="100"/>
              </w:rPr>
              <w:t>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ts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t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multiple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loc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1"/>
                <w:w w:val="100"/>
              </w:rPr>
              <w:t>a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tion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4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.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68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2"/>
                <w:w w:val="100"/>
              </w:rPr>
              <w:t>S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P27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  <w:tc>
          <w:tcPr>
            <w:tcW w:w="3532" w:type="dxa"/>
            <w:tcBorders>
              <w:top w:val="single" w:sz="16.000032" w:space="0" w:color="7578B0"/>
              <w:bottom w:val="nil" w:sz="6" w:space="0" w:color="auto"/>
              <w:left w:val="single" w:sz="16.000288" w:space="0" w:color="7578B0"/>
              <w:right w:val="nil" w:sz="6" w:space="0" w:color="auto"/>
            </w:tcBorders>
          </w:tcPr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384" w:lineRule="exact"/>
              <w:ind w:left="207" w:right="360"/>
              <w:jc w:val="left"/>
              <w:rPr>
                <w:rFonts w:ascii="Myriad Pro" w:hAnsi="Myriad Pro" w:cs="Myriad Pro" w:eastAsia="Myriad Pro"/>
                <w:sz w:val="32"/>
                <w:szCs w:val="32"/>
              </w:rPr>
            </w:pPr>
            <w:rPr/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2"/>
                <w:w w:val="100"/>
              </w:rPr>
              <w:t>C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all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01926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411331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4"/>
                <w:w w:val="100"/>
              </w:rPr>
              <w:t>f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or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mo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-3"/>
                <w:w w:val="100"/>
              </w:rPr>
              <w:t>r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e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 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231F20"/>
                <w:spacing w:val="0"/>
                <w:w w:val="100"/>
              </w:rPr>
              <w:t>details</w:t>
            </w:r>
            <w:r>
              <w:rPr>
                <w:rFonts w:ascii="Myriad Pro" w:hAnsi="Myriad Pro" w:cs="Myriad Pro" w:eastAsia="Myriad Pro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6" w:after="0" w:line="384" w:lineRule="exact"/>
        <w:ind w:left="120" w:right="266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people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living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with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sig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h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loss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55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his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public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also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ailable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di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g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ital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audio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b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emai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l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0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f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m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tion,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please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ta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t: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5"/>
          <w:w w:val="100"/>
        </w:rPr>
        <w:t>V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2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5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Cha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les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ou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Budb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ooke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oa</w:t>
      </w:r>
      <w:r>
        <w:rPr>
          <w:rFonts w:ascii="Myriad Pro" w:hAnsi="Myriad Pro" w:cs="Myriad Pro" w:eastAsia="Myriad Pro"/>
          <w:sz w:val="32"/>
          <w:szCs w:val="32"/>
          <w:color w:val="231F20"/>
          <w:spacing w:val="-3"/>
          <w:w w:val="100"/>
        </w:rPr>
        <w:t>d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2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wick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4"/>
          <w:w w:val="100"/>
        </w:rPr>
        <w:t>C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V34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5LZ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20" w:right="-20"/>
        <w:jc w:val="left"/>
        <w:tabs>
          <w:tab w:pos="78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Wingdings" w:hAnsi="Wingdings" w:cs="Wingdings" w:eastAsia="Wingdings"/>
          <w:sz w:val="32"/>
          <w:szCs w:val="32"/>
          <w:color w:val="231F20"/>
          <w:spacing w:val="0"/>
          <w:w w:val="100"/>
        </w:rPr>
        <w:t></w:t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231F20"/>
          <w:spacing w:val="0"/>
          <w:w w:val="100"/>
        </w:rPr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01926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411331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2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hyperlink r:id="rId14">
        <w:r>
          <w:rPr>
            <w:rFonts w:ascii="Myriad Pro" w:hAnsi="Myriad Pro" w:cs="Myriad Pro" w:eastAsia="Myriad Pro"/>
            <w:sz w:val="32"/>
            <w:szCs w:val="32"/>
            <w:color w:val="231F20"/>
            <w:spacing w:val="0"/>
            <w:w w:val="100"/>
          </w:rPr>
          <w:t>Email: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0"/>
            <w:w w:val="100"/>
          </w:rPr>
          <w:t> 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0"/>
            <w:w w:val="100"/>
          </w:rPr>
          <w:t>enqui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1"/>
            <w:w w:val="100"/>
          </w:rPr>
          <w:t>r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0"/>
            <w:w w:val="100"/>
          </w:rPr>
          <w:t>ies@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-1"/>
            <w:w w:val="100"/>
          </w:rPr>
          <w:t>w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0"/>
            <w:w w:val="100"/>
          </w:rPr>
          <w:t>a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8"/>
            <w:w w:val="100"/>
          </w:rPr>
          <w:t>r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0"/>
            <w:w w:val="100"/>
          </w:rPr>
          <w:t>wickshi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-3"/>
            <w:w w:val="100"/>
          </w:rPr>
          <w:t>r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-4"/>
            <w:w w:val="100"/>
          </w:rPr>
          <w:t>e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0"/>
            <w:w w:val="100"/>
          </w:rPr>
          <w:t>.vision</w:t>
        </w:r>
        <w:r>
          <w:rPr>
            <w:rFonts w:ascii="Myriad Pro" w:hAnsi="Myriad Pro" w:cs="Myriad Pro" w:eastAsia="Myriad Pro"/>
            <w:sz w:val="32"/>
            <w:szCs w:val="32"/>
            <w:color w:val="000000"/>
            <w:spacing w:val="0"/>
            <w:w w:val="100"/>
          </w:rPr>
        </w:r>
      </w:hyperlink>
    </w:p>
    <w:p>
      <w:pPr>
        <w:spacing w:before="0" w:after="0" w:line="384" w:lineRule="exact"/>
        <w:ind w:left="120" w:right="-20"/>
        <w:jc w:val="left"/>
        <w:tabs>
          <w:tab w:pos="1560" w:val="left"/>
        </w:tabs>
        <w:rPr>
          <w:rFonts w:ascii="Myriad Pro" w:hAnsi="Myriad Pro" w:cs="Myriad Pro" w:eastAsia="Myriad Pro"/>
          <w:sz w:val="32"/>
          <w:szCs w:val="32"/>
        </w:rPr>
      </w:pPr>
      <w:rPr/>
      <w:r>
        <w:rPr>
          <w:rFonts w:ascii="Myriad Pro" w:hAnsi="Myriad Pro" w:cs="Myriad Pro" w:eastAsia="Myriad Pro"/>
          <w:sz w:val="32"/>
          <w:szCs w:val="32"/>
          <w:color w:val="231F20"/>
          <w:spacing w:val="-11"/>
          <w:w w:val="10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ebsi</w:t>
      </w:r>
      <w:r>
        <w:rPr>
          <w:rFonts w:ascii="Myriad Pro" w:hAnsi="Myriad Pro" w:cs="Myriad Pro" w:eastAsia="Myriad Pro"/>
          <w:sz w:val="32"/>
          <w:szCs w:val="32"/>
          <w:color w:val="231F20"/>
          <w:spacing w:val="-2"/>
          <w:w w:val="100"/>
        </w:rPr>
        <w:t>t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</w:rPr>
        <w:t>e:</w:t>
        <w:tab/>
      </w:r>
      <w:hyperlink r:id="rId15">
        <w:r>
          <w:rPr>
            <w:rFonts w:ascii="Myriad Pro" w:hAnsi="Myriad Pro" w:cs="Myriad Pro" w:eastAsia="Myriad Pro"/>
            <w:sz w:val="32"/>
            <w:szCs w:val="32"/>
            <w:color w:val="231F20"/>
            <w:spacing w:val="4"/>
            <w:w w:val="100"/>
          </w:rPr>
          <w:t>w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4"/>
            <w:w w:val="100"/>
          </w:rPr>
          <w:t>w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-12"/>
            <w:w w:val="100"/>
          </w:rPr>
          <w:t>w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0"/>
            <w:w w:val="100"/>
          </w:rPr>
          <w:t>.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-1"/>
            <w:w w:val="100"/>
          </w:rPr>
          <w:t>w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0"/>
            <w:w w:val="100"/>
          </w:rPr>
          <w:t>a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8"/>
            <w:w w:val="100"/>
          </w:rPr>
          <w:t>r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0"/>
            <w:w w:val="100"/>
          </w:rPr>
          <w:t>wickshi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-3"/>
            <w:w w:val="100"/>
          </w:rPr>
          <w:t>r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-4"/>
            <w:w w:val="100"/>
          </w:rPr>
          <w:t>e</w:t>
        </w:r>
        <w:r>
          <w:rPr>
            <w:rFonts w:ascii="Myriad Pro" w:hAnsi="Myriad Pro" w:cs="Myriad Pro" w:eastAsia="Myriad Pro"/>
            <w:sz w:val="32"/>
            <w:szCs w:val="32"/>
            <w:color w:val="231F20"/>
            <w:spacing w:val="0"/>
            <w:w w:val="100"/>
          </w:rPr>
          <w:t>.vision</w:t>
        </w:r>
        <w:r>
          <w:rPr>
            <w:rFonts w:ascii="Myriad Pro" w:hAnsi="Myriad Pro" w:cs="Myriad Pro" w:eastAsia="Myriad Pro"/>
            <w:sz w:val="32"/>
            <w:szCs w:val="32"/>
            <w:color w:val="000000"/>
            <w:spacing w:val="0"/>
            <w:w w:val="100"/>
          </w:rPr>
        </w:r>
      </w:hyperlink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Myriad Pro" w:hAnsi="Myriad Pro" w:cs="Myriad Pro" w:eastAsia="Myriad Pro"/>
          <w:sz w:val="32"/>
          <w:szCs w:val="32"/>
        </w:rPr>
      </w:pPr>
      <w:rPr/>
      <w:r>
        <w:rPr/>
        <w:pict>
          <v:group style="position:absolute;margin-left:104.031998pt;margin-top:.945pt;width:24.522935pt;height:23.749116pt;mso-position-horizontal-relative:page;mso-position-vertical-relative:paragraph;z-index:-2723" coordorigin="2081,19" coordsize="490,475">
            <v:group style="position:absolute;left:2125;top:47;width:427;height:427" coordorigin="2125,47" coordsize="427,427">
              <v:shape style="position:absolute;left:2125;top:47;width:427;height:427" coordorigin="2125,47" coordsize="427,427" path="m2305,47l2232,48,2165,58,2129,111,2125,188,2125,333,2125,366,2135,434,2188,469,2275,474,2410,474,2471,472,2535,444,2551,358,2551,188,2550,155,2540,88,2488,52,2400,47,2305,47e" filled="t" fillcolor="#FFFFFF" stroked="f">
                <v:path arrowok="t"/>
                <v:fill/>
              </v:shape>
              <v:shape style="position:absolute;left:2081;top:19;width:454;height:453" type="#_x0000_t75">
                <v:imagedata r:id="rId16" o:title=""/>
              </v:shape>
            </v:group>
            <w10:wrap type="none"/>
          </v:group>
        </w:pict>
      </w:r>
      <w:r>
        <w:rPr/>
        <w:pict>
          <v:shape style="width:22.677pt;height:22.676811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12"/>
        </w:rPr>
        <w:t>     </w:t>
      </w:r>
      <w:r>
        <w:rPr>
          <w:rFonts w:ascii="Times New Roman" w:hAnsi="Times New Roman" w:cs="Times New Roman" w:eastAsia="Times New Roman"/>
          <w:sz w:val="20"/>
          <w:szCs w:val="20"/>
          <w:position w:val="-12"/>
        </w:rPr>
        <w:pict>
          <v:shape style="width:22.67689pt;height:22.676255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          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@</w:t>
      </w:r>
      <w:r>
        <w:rPr>
          <w:rFonts w:ascii="Myriad Pro" w:hAnsi="Myriad Pro" w:cs="Myriad Pro" w:eastAsia="Myriad Pro"/>
          <w:sz w:val="32"/>
          <w:szCs w:val="32"/>
          <w:color w:val="231F20"/>
          <w:spacing w:val="-1"/>
          <w:w w:val="100"/>
          <w:position w:val="0"/>
        </w:rPr>
        <w:t>w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a</w:t>
      </w:r>
      <w:r>
        <w:rPr>
          <w:rFonts w:ascii="Myriad Pro" w:hAnsi="Myriad Pro" w:cs="Myriad Pro" w:eastAsia="Myriad Pro"/>
          <w:sz w:val="32"/>
          <w:szCs w:val="32"/>
          <w:color w:val="231F20"/>
          <w:spacing w:val="1"/>
          <w:w w:val="100"/>
          <w:position w:val="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ksvissuppo</w:t>
      </w:r>
      <w:r>
        <w:rPr>
          <w:rFonts w:ascii="Myriad Pro" w:hAnsi="Myriad Pro" w:cs="Myriad Pro" w:eastAsia="Myriad Pro"/>
          <w:sz w:val="32"/>
          <w:szCs w:val="32"/>
          <w:color w:val="231F20"/>
          <w:spacing w:val="8"/>
          <w:w w:val="100"/>
          <w:position w:val="0"/>
        </w:rPr>
        <w:t>r</w:t>
      </w:r>
      <w:r>
        <w:rPr>
          <w:rFonts w:ascii="Myriad Pro" w:hAnsi="Myriad Pro" w:cs="Myriad Pro" w:eastAsia="Myriad Pro"/>
          <w:sz w:val="32"/>
          <w:szCs w:val="32"/>
          <w:color w:val="231F20"/>
          <w:spacing w:val="0"/>
          <w:w w:val="100"/>
          <w:position w:val="0"/>
        </w:rPr>
        <w:t>t</w:t>
      </w:r>
      <w:r>
        <w:rPr>
          <w:rFonts w:ascii="Myriad Pro" w:hAnsi="Myriad Pro" w:cs="Myriad Pro" w:eastAsia="Myriad Pro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869" w:right="1689"/>
        <w:jc w:val="center"/>
        <w:rPr>
          <w:rFonts w:ascii="Myriad Pro" w:hAnsi="Myriad Pro" w:cs="Myriad Pro" w:eastAsia="Myriad Pro"/>
          <w:sz w:val="18"/>
          <w:szCs w:val="18"/>
        </w:rPr>
      </w:pPr>
      <w:rPr/>
      <w:r>
        <w:rPr>
          <w:rFonts w:ascii="Myriad Pro" w:hAnsi="Myriad Pro" w:cs="Myriad Pro" w:eastAsia="Myriad Pro"/>
          <w:sz w:val="18"/>
          <w:szCs w:val="18"/>
          <w:color w:val="231F20"/>
          <w:spacing w:val="-6"/>
          <w:w w:val="100"/>
        </w:rPr>
        <w:t>W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18"/>
          <w:szCs w:val="18"/>
          <w:color w:val="231F20"/>
          <w:spacing w:val="4"/>
          <w:w w:val="100"/>
        </w:rPr>
        <w:t>r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18"/>
          <w:szCs w:val="18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18"/>
          <w:szCs w:val="18"/>
          <w:color w:val="231F20"/>
          <w:spacing w:val="-6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-3"/>
          <w:w w:val="100"/>
        </w:rPr>
        <w:t>V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ision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Suppo</w:t>
      </w:r>
      <w:r>
        <w:rPr>
          <w:rFonts w:ascii="Myriad Pro" w:hAnsi="Myriad Pro" w:cs="Myriad Pro" w:eastAsia="Myriad Pro"/>
          <w:sz w:val="18"/>
          <w:szCs w:val="18"/>
          <w:color w:val="231F20"/>
          <w:spacing w:val="4"/>
          <w:w w:val="100"/>
        </w:rPr>
        <w:t>r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t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ope</w:t>
      </w:r>
      <w:r>
        <w:rPr>
          <w:rFonts w:ascii="Myriad Pro" w:hAnsi="Myriad Pro" w:cs="Myriad Pro" w:eastAsia="Myriad Pro"/>
          <w:sz w:val="18"/>
          <w:szCs w:val="18"/>
          <w:color w:val="231F20"/>
          <w:spacing w:val="-1"/>
          <w:w w:val="100"/>
        </w:rPr>
        <w:t>r</w:t>
      </w:r>
      <w:r>
        <w:rPr>
          <w:rFonts w:ascii="Myriad Pro" w:hAnsi="Myriad Pro" w:cs="Myriad Pro" w:eastAsia="Myriad Pro"/>
          <w:sz w:val="18"/>
          <w:szCs w:val="18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ting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name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of</w:t>
      </w:r>
      <w:r>
        <w:rPr>
          <w:rFonts w:ascii="Myriad Pro" w:hAnsi="Myriad Pro" w:cs="Myriad Pro" w:eastAsia="Myriad Pro"/>
          <w:sz w:val="18"/>
          <w:szCs w:val="18"/>
          <w:color w:val="231F20"/>
          <w:spacing w:val="-6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-6"/>
          <w:w w:val="100"/>
        </w:rPr>
        <w:t>W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18"/>
          <w:szCs w:val="18"/>
          <w:color w:val="231F20"/>
          <w:spacing w:val="5"/>
          <w:w w:val="100"/>
        </w:rPr>
        <w:t>r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wickshi</w:t>
      </w:r>
      <w:r>
        <w:rPr>
          <w:rFonts w:ascii="Myriad Pro" w:hAnsi="Myriad Pro" w:cs="Myriad Pro" w:eastAsia="Myriad Pro"/>
          <w:sz w:val="18"/>
          <w:szCs w:val="18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ssoci</w:t>
      </w:r>
      <w:r>
        <w:rPr>
          <w:rFonts w:ascii="Myriad Pro" w:hAnsi="Myriad Pro" w:cs="Myriad Pro" w:eastAsia="Myriad Pro"/>
          <w:sz w:val="18"/>
          <w:szCs w:val="18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-2"/>
          <w:w w:val="100"/>
        </w:rPr>
        <w:t>f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or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the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Blin</w:t>
      </w:r>
      <w:r>
        <w:rPr>
          <w:rFonts w:ascii="Myriad Pro" w:hAnsi="Myriad Pro" w:cs="Myriad Pro" w:eastAsia="Myriad Pro"/>
          <w:sz w:val="18"/>
          <w:szCs w:val="18"/>
          <w:color w:val="231F20"/>
          <w:spacing w:val="-2"/>
          <w:w w:val="100"/>
        </w:rPr>
        <w:t>d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.</w:t>
      </w:r>
      <w:r>
        <w:rPr>
          <w:rFonts w:ascii="Myriad Pro" w:hAnsi="Myriad Pro" w:cs="Myriad Pro" w:eastAsia="Myriad Pr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6" w:lineRule="exact"/>
        <w:ind w:left="754" w:right="574"/>
        <w:jc w:val="center"/>
        <w:rPr>
          <w:rFonts w:ascii="Myriad Pro" w:hAnsi="Myriad Pro" w:cs="Myriad Pro" w:eastAsia="Myriad Pro"/>
          <w:sz w:val="18"/>
          <w:szCs w:val="18"/>
        </w:rPr>
      </w:pPr>
      <w:rPr/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-1"/>
          <w:w w:val="100"/>
        </w:rPr>
        <w:t>c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ompa</w:t>
      </w:r>
      <w:r>
        <w:rPr>
          <w:rFonts w:ascii="Myriad Pro" w:hAnsi="Myriad Pro" w:cs="Myriad Pro" w:eastAsia="Myriad Pro"/>
          <w:sz w:val="18"/>
          <w:szCs w:val="18"/>
          <w:color w:val="231F20"/>
          <w:spacing w:val="-2"/>
          <w:w w:val="100"/>
        </w:rPr>
        <w:t>n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limi</w:t>
      </w:r>
      <w:r>
        <w:rPr>
          <w:rFonts w:ascii="Myriad Pro" w:hAnsi="Myriad Pro" w:cs="Myriad Pro" w:eastAsia="Myriad Pro"/>
          <w:sz w:val="18"/>
          <w:szCs w:val="18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-1"/>
          <w:w w:val="100"/>
        </w:rPr>
        <w:t>b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gua</w:t>
      </w:r>
      <w:r>
        <w:rPr>
          <w:rFonts w:ascii="Myriad Pro" w:hAnsi="Myriad Pro" w:cs="Myriad Pro" w:eastAsia="Myriad Pro"/>
          <w:sz w:val="18"/>
          <w:szCs w:val="18"/>
          <w:color w:val="231F20"/>
          <w:spacing w:val="-1"/>
          <w:w w:val="100"/>
        </w:rPr>
        <w:t>r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a</w:t>
      </w:r>
      <w:r>
        <w:rPr>
          <w:rFonts w:ascii="Myriad Pro" w:hAnsi="Myriad Pro" w:cs="Myriad Pro" w:eastAsia="Myriad Pro"/>
          <w:sz w:val="18"/>
          <w:szCs w:val="18"/>
          <w:color w:val="231F20"/>
          <w:spacing w:val="-1"/>
          <w:w w:val="100"/>
        </w:rPr>
        <w:t>n</w:t>
      </w:r>
      <w:r>
        <w:rPr>
          <w:rFonts w:ascii="Myriad Pro" w:hAnsi="Myriad Pro" w:cs="Myriad Pro" w:eastAsia="Myriad Pro"/>
          <w:sz w:val="18"/>
          <w:szCs w:val="18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18"/>
          <w:szCs w:val="18"/>
          <w:color w:val="231F20"/>
          <w:spacing w:val="-2"/>
          <w:w w:val="100"/>
        </w:rPr>
        <w:t>e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,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18"/>
          <w:szCs w:val="18"/>
          <w:color w:val="231F20"/>
          <w:spacing w:val="-1"/>
          <w:w w:val="100"/>
        </w:rPr>
        <w:t>g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is</w:t>
      </w:r>
      <w:r>
        <w:rPr>
          <w:rFonts w:ascii="Myriad Pro" w:hAnsi="Myriad Pro" w:cs="Myriad Pro" w:eastAsia="Myriad Pro"/>
          <w:sz w:val="18"/>
          <w:szCs w:val="18"/>
          <w:color w:val="231F20"/>
          <w:spacing w:val="-1"/>
          <w:w w:val="100"/>
        </w:rPr>
        <w:t>t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18"/>
          <w:szCs w:val="18"/>
          <w:color w:val="231F20"/>
          <w:spacing w:val="-2"/>
          <w:w w:val="100"/>
        </w:rPr>
        <w:t>r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ed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in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England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and</w:t>
      </w:r>
      <w:r>
        <w:rPr>
          <w:rFonts w:ascii="Myriad Pro" w:hAnsi="Myriad Pro" w:cs="Myriad Pro" w:eastAsia="Myriad Pro"/>
          <w:sz w:val="18"/>
          <w:szCs w:val="18"/>
          <w:color w:val="231F20"/>
          <w:spacing w:val="-6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-6"/>
          <w:w w:val="100"/>
        </w:rPr>
        <w:t>W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ales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Number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6511954,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Cha</w:t>
      </w:r>
      <w:r>
        <w:rPr>
          <w:rFonts w:ascii="Myriad Pro" w:hAnsi="Myriad Pro" w:cs="Myriad Pro" w:eastAsia="Myriad Pro"/>
          <w:sz w:val="18"/>
          <w:szCs w:val="18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i</w:t>
      </w:r>
      <w:r>
        <w:rPr>
          <w:rFonts w:ascii="Myriad Pro" w:hAnsi="Myriad Pro" w:cs="Myriad Pro" w:eastAsia="Myriad Pro"/>
          <w:sz w:val="18"/>
          <w:szCs w:val="18"/>
          <w:color w:val="231F20"/>
          <w:spacing w:val="2"/>
          <w:w w:val="100"/>
        </w:rPr>
        <w:t>t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y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1"/>
          <w:w w:val="100"/>
        </w:rPr>
        <w:t>R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e</w:t>
      </w:r>
      <w:r>
        <w:rPr>
          <w:rFonts w:ascii="Myriad Pro" w:hAnsi="Myriad Pro" w:cs="Myriad Pro" w:eastAsia="Myriad Pro"/>
          <w:sz w:val="18"/>
          <w:szCs w:val="18"/>
          <w:color w:val="231F20"/>
          <w:spacing w:val="-1"/>
          <w:w w:val="100"/>
        </w:rPr>
        <w:t>g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ist</w:t>
      </w:r>
      <w:r>
        <w:rPr>
          <w:rFonts w:ascii="Myriad Pro" w:hAnsi="Myriad Pro" w:cs="Myriad Pro" w:eastAsia="Myriad Pro"/>
          <w:sz w:val="18"/>
          <w:szCs w:val="18"/>
          <w:color w:val="231F20"/>
          <w:spacing w:val="-1"/>
          <w:w w:val="100"/>
        </w:rPr>
        <w:t>r</w:t>
      </w:r>
      <w:r>
        <w:rPr>
          <w:rFonts w:ascii="Myriad Pro" w:hAnsi="Myriad Pro" w:cs="Myriad Pro" w:eastAsia="Myriad Pro"/>
          <w:sz w:val="18"/>
          <w:szCs w:val="18"/>
          <w:color w:val="231F20"/>
          <w:spacing w:val="-1"/>
          <w:w w:val="100"/>
        </w:rPr>
        <w:t>a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tion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Number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 </w:t>
      </w:r>
      <w:r>
        <w:rPr>
          <w:rFonts w:ascii="Myriad Pro" w:hAnsi="Myriad Pro" w:cs="Myriad Pro" w:eastAsia="Myriad Pro"/>
          <w:sz w:val="18"/>
          <w:szCs w:val="18"/>
          <w:color w:val="231F20"/>
          <w:spacing w:val="0"/>
          <w:w w:val="100"/>
        </w:rPr>
        <w:t>1123220</w:t>
      </w:r>
      <w:r>
        <w:rPr>
          <w:rFonts w:ascii="Myriad Pro" w:hAnsi="Myriad Pro" w:cs="Myriad Pro" w:eastAsia="Myriad Pro"/>
          <w:sz w:val="18"/>
          <w:szCs w:val="18"/>
          <w:color w:val="000000"/>
          <w:spacing w:val="0"/>
          <w:w w:val="100"/>
        </w:rPr>
      </w:r>
    </w:p>
    <w:sectPr>
      <w:pgSz w:w="11920" w:h="16840"/>
      <w:pgMar w:top="580" w:bottom="280" w:left="6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  <w:font w:name="Myriad Pro">
    <w:altName w:val="Myriad Pro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Minion Pro">
    <w:altName w:val="Minion Pro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://www.comproom.co.uk/" TargetMode="External"/><Relationship Id="rId13" Type="http://schemas.openxmlformats.org/officeDocument/2006/relationships/hyperlink" Target="mailto:Volunteers@warwickshire.vision" TargetMode="External"/><Relationship Id="rId14" Type="http://schemas.openxmlformats.org/officeDocument/2006/relationships/hyperlink" Target="mailto:enquiries@warwickshire.vision" TargetMode="External"/><Relationship Id="rId15" Type="http://schemas.openxmlformats.org/officeDocument/2006/relationships/hyperlink" Target="http://www.warwickshire.vision/" TargetMode="Externa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2020-02-07T12:48:19Z</dcterms:created>
  <dcterms:modified xsi:type="dcterms:W3CDTF">2020-02-07T12:48:19Z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2020-02-07T00:00:00Z</vt:filetime>
  </property>
  <property fmtid="{D5CDD505-2E9C-101B-9397-08002B2CF9AE}" pid="3" name="LastSaved">
    <vt:filetime>2020-02-07T00:00:00Z</vt:filetime>
  </property>
</Properties>
</file>